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7118A1" w:rsidRPr="0065090D" w14:paraId="00C99E56" w14:textId="77777777" w:rsidTr="007118A1">
        <w:trPr>
          <w:trHeight w:val="279"/>
        </w:trPr>
        <w:tc>
          <w:tcPr>
            <w:tcW w:w="9889" w:type="dxa"/>
            <w:shd w:val="clear" w:color="auto" w:fill="365F91"/>
          </w:tcPr>
          <w:p w14:paraId="4108612F" w14:textId="77777777" w:rsidR="007118A1" w:rsidRPr="00576E52" w:rsidRDefault="007118A1" w:rsidP="007118A1">
            <w:pPr>
              <w:pStyle w:val="Header"/>
              <w:spacing w:before="100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SHARED </w:t>
            </w:r>
            <w:r w:rsidRPr="00576E52">
              <w:rPr>
                <w:rFonts w:ascii="Arial Narrow" w:hAnsi="Arial Narrow"/>
                <w:b/>
                <w:color w:val="FFFFFF"/>
                <w:sz w:val="28"/>
                <w:szCs w:val="28"/>
              </w:rPr>
              <w:t>PARENTAL LEAVE APPLICATION FORM</w:t>
            </w:r>
          </w:p>
          <w:p w14:paraId="79851027" w14:textId="77777777" w:rsidR="007118A1" w:rsidRPr="00576E52" w:rsidRDefault="007118A1" w:rsidP="007118A1">
            <w:pPr>
              <w:pStyle w:val="Header"/>
              <w:spacing w:after="100"/>
              <w:jc w:val="center"/>
              <w:rPr>
                <w:rFonts w:ascii="Arial Narrow" w:hAnsi="Arial Narrow"/>
                <w:b/>
                <w:color w:val="FFFFFF"/>
              </w:rPr>
            </w:pPr>
            <w:r w:rsidRPr="00576E52">
              <w:rPr>
                <w:rFonts w:ascii="Arial Narrow" w:hAnsi="Arial Narrow"/>
                <w:b/>
                <w:color w:val="FFFFFF"/>
              </w:rPr>
              <w:t>(Maternity/Adoption/Special Paid Parental Leave)</w:t>
            </w:r>
          </w:p>
        </w:tc>
      </w:tr>
    </w:tbl>
    <w:p w14:paraId="1DD74362" w14:textId="77777777" w:rsidR="000A3C0E" w:rsidRDefault="000A3C0E" w:rsidP="000A3C0E">
      <w:pPr>
        <w:pStyle w:val="Header"/>
        <w:rPr>
          <w:rFonts w:ascii="Arial Narrow" w:hAnsi="Arial Narrow"/>
          <w:b/>
          <w:sz w:val="20"/>
          <w:szCs w:val="20"/>
        </w:rPr>
      </w:pPr>
    </w:p>
    <w:p w14:paraId="1A2E0EA9" w14:textId="77777777" w:rsidR="000A3C0E" w:rsidRPr="00576E52" w:rsidRDefault="000A3C0E" w:rsidP="000A3C0E">
      <w:pPr>
        <w:pStyle w:val="Header"/>
        <w:rPr>
          <w:rFonts w:ascii="Arial Narrow" w:hAnsi="Arial Narrow"/>
          <w:b/>
          <w:sz w:val="20"/>
          <w:szCs w:val="20"/>
        </w:rPr>
      </w:pPr>
      <w:r w:rsidRPr="00576E52">
        <w:rPr>
          <w:rFonts w:ascii="Arial Narrow" w:hAnsi="Arial Narrow"/>
          <w:b/>
          <w:sz w:val="20"/>
          <w:szCs w:val="20"/>
        </w:rPr>
        <w:t xml:space="preserve">PLEASE COMPLETE AND </w:t>
      </w:r>
      <w:r>
        <w:rPr>
          <w:rFonts w:ascii="Arial Narrow" w:hAnsi="Arial Narrow"/>
          <w:b/>
          <w:sz w:val="20"/>
          <w:szCs w:val="20"/>
        </w:rPr>
        <w:t>EMAIL</w:t>
      </w:r>
      <w:r w:rsidRPr="00576E52">
        <w:rPr>
          <w:rFonts w:ascii="Arial Narrow" w:hAnsi="Arial Narrow"/>
          <w:b/>
          <w:sz w:val="20"/>
          <w:szCs w:val="20"/>
        </w:rPr>
        <w:t xml:space="preserve"> TO: </w:t>
      </w:r>
    </w:p>
    <w:p w14:paraId="73F51FF1" w14:textId="38DE5578" w:rsidR="000A3C0E" w:rsidRPr="004758C0" w:rsidRDefault="000A3C0E" w:rsidP="000A3C0E">
      <w:pPr>
        <w:pStyle w:val="Header"/>
        <w:rPr>
          <w:rFonts w:ascii="Arial Narrow" w:hAnsi="Arial Narrow"/>
          <w:b/>
          <w:sz w:val="20"/>
          <w:szCs w:val="20"/>
        </w:rPr>
      </w:pPr>
      <w:r w:rsidRPr="00576E52">
        <w:rPr>
          <w:rFonts w:ascii="Arial Narrow" w:hAnsi="Arial Narrow"/>
          <w:b/>
          <w:sz w:val="20"/>
          <w:szCs w:val="20"/>
        </w:rPr>
        <w:t>Human Resources</w:t>
      </w:r>
      <w:r>
        <w:rPr>
          <w:rFonts w:ascii="Arial Narrow" w:hAnsi="Arial Narrow"/>
          <w:b/>
          <w:sz w:val="20"/>
          <w:szCs w:val="20"/>
        </w:rPr>
        <w:t xml:space="preserve"> Service Centre, </w:t>
      </w:r>
      <w:r w:rsidRPr="00576E52">
        <w:rPr>
          <w:rFonts w:ascii="Arial Narrow" w:hAnsi="Arial Narrow"/>
          <w:b/>
          <w:sz w:val="20"/>
          <w:szCs w:val="20"/>
        </w:rPr>
        <w:t xml:space="preserve">Division of </w:t>
      </w:r>
      <w:r>
        <w:rPr>
          <w:rFonts w:ascii="Arial Narrow" w:hAnsi="Arial Narrow"/>
          <w:b/>
          <w:sz w:val="20"/>
          <w:szCs w:val="20"/>
        </w:rPr>
        <w:t xml:space="preserve">University Operations:  </w:t>
      </w:r>
      <w:hyperlink r:id="rId9" w:history="1">
        <w:r w:rsidRPr="00AA00C5">
          <w:rPr>
            <w:rStyle w:val="Hyperlink"/>
            <w:rFonts w:ascii="Arial Narrow" w:hAnsi="Arial Narrow"/>
            <w:sz w:val="20"/>
            <w:szCs w:val="20"/>
          </w:rPr>
          <w:t>hrservicecentre@adelaide.edu.au</w:t>
        </w:r>
      </w:hyperlink>
      <w:r>
        <w:rPr>
          <w:rFonts w:ascii="Arial Narrow" w:hAnsi="Arial Narrow"/>
          <w:sz w:val="20"/>
          <w:szCs w:val="20"/>
        </w:rPr>
        <w:br/>
      </w:r>
    </w:p>
    <w:p w14:paraId="51CBE796" w14:textId="77777777" w:rsidR="007118A1" w:rsidRPr="007118A1" w:rsidRDefault="007118A1" w:rsidP="007118A1">
      <w:pPr>
        <w:spacing w:before="120" w:after="120"/>
        <w:rPr>
          <w:rFonts w:ascii="Arial Narrow" w:hAnsi="Arial Narrow"/>
          <w:sz w:val="20"/>
          <w:szCs w:val="20"/>
        </w:rPr>
      </w:pPr>
      <w:r w:rsidRPr="007118A1">
        <w:rPr>
          <w:rFonts w:ascii="Arial Narrow" w:hAnsi="Arial Narrow"/>
          <w:sz w:val="20"/>
          <w:szCs w:val="20"/>
        </w:rPr>
        <w:t xml:space="preserve">This form is to be used by staff applying for parental leave and intending to </w:t>
      </w:r>
      <w:r w:rsidRPr="007118A1">
        <w:rPr>
          <w:rFonts w:ascii="Arial Narrow" w:hAnsi="Arial Narrow"/>
          <w:sz w:val="20"/>
          <w:szCs w:val="20"/>
          <w:u w:val="single"/>
        </w:rPr>
        <w:t>share the entitlement</w:t>
      </w:r>
      <w:r w:rsidRPr="007118A1">
        <w:rPr>
          <w:rFonts w:ascii="Arial Narrow" w:hAnsi="Arial Narrow"/>
          <w:sz w:val="20"/>
          <w:szCs w:val="20"/>
        </w:rPr>
        <w:t xml:space="preserve"> with their spouse or de facto partner who is also a staff member of the University.</w:t>
      </w:r>
    </w:p>
    <w:p w14:paraId="168054FD" w14:textId="77777777" w:rsidR="007118A1" w:rsidRPr="007118A1" w:rsidRDefault="007118A1" w:rsidP="007118A1">
      <w:pPr>
        <w:numPr>
          <w:ilvl w:val="0"/>
          <w:numId w:val="12"/>
        </w:numPr>
        <w:ind w:left="284" w:hanging="284"/>
        <w:rPr>
          <w:rFonts w:ascii="Arial Narrow" w:hAnsi="Arial Narrow"/>
          <w:sz w:val="20"/>
          <w:szCs w:val="20"/>
        </w:rPr>
      </w:pPr>
      <w:r w:rsidRPr="007118A1">
        <w:rPr>
          <w:rFonts w:ascii="Arial Narrow" w:hAnsi="Arial Narrow"/>
          <w:sz w:val="20"/>
          <w:szCs w:val="20"/>
        </w:rPr>
        <w:t xml:space="preserve">All applications must be accompanied by a certificate stating the expected date of birth/adoption. </w:t>
      </w:r>
    </w:p>
    <w:p w14:paraId="544937A4" w14:textId="77777777" w:rsidR="007118A1" w:rsidRPr="007118A1" w:rsidRDefault="007118A1" w:rsidP="007118A1">
      <w:pPr>
        <w:numPr>
          <w:ilvl w:val="0"/>
          <w:numId w:val="12"/>
        </w:numPr>
        <w:ind w:left="284" w:hanging="284"/>
        <w:rPr>
          <w:rFonts w:ascii="Arial Narrow" w:hAnsi="Arial Narrow"/>
          <w:b/>
          <w:sz w:val="20"/>
          <w:szCs w:val="20"/>
        </w:rPr>
      </w:pPr>
      <w:r w:rsidRPr="007118A1">
        <w:rPr>
          <w:rFonts w:ascii="Arial Narrow" w:hAnsi="Arial Narrow"/>
          <w:sz w:val="20"/>
          <w:szCs w:val="20"/>
        </w:rPr>
        <w:t>For parental/maternity leave if you are planning to work up to two weeks prior to the expected date of birth a certificate of fitness must be provided.</w:t>
      </w:r>
    </w:p>
    <w:p w14:paraId="17E85E3B" w14:textId="77777777" w:rsidR="007118A1" w:rsidRPr="000A3C0E" w:rsidRDefault="007118A1" w:rsidP="007118A1">
      <w:pPr>
        <w:numPr>
          <w:ilvl w:val="0"/>
          <w:numId w:val="12"/>
        </w:numPr>
        <w:ind w:left="284" w:hanging="284"/>
        <w:rPr>
          <w:rFonts w:ascii="Arial Narrow" w:hAnsi="Arial Narrow"/>
          <w:b/>
          <w:sz w:val="20"/>
          <w:szCs w:val="20"/>
        </w:rPr>
      </w:pPr>
      <w:r w:rsidRPr="007118A1">
        <w:rPr>
          <w:rFonts w:ascii="Arial Narrow" w:hAnsi="Arial Narrow"/>
          <w:sz w:val="20"/>
          <w:szCs w:val="20"/>
        </w:rPr>
        <w:t>For adoption leave the period of leave must start on the day of placement of the child.</w:t>
      </w:r>
    </w:p>
    <w:p w14:paraId="0903FC62" w14:textId="77777777" w:rsidR="000A3C0E" w:rsidRDefault="000A3C0E" w:rsidP="000A3C0E">
      <w:pPr>
        <w:rPr>
          <w:rFonts w:ascii="Arial Narrow" w:hAnsi="Arial Narrow"/>
          <w:sz w:val="20"/>
          <w:szCs w:val="20"/>
        </w:rPr>
      </w:pPr>
    </w:p>
    <w:p w14:paraId="0F969049" w14:textId="5D0100FD" w:rsidR="000A3C0E" w:rsidRDefault="000A3C0E" w:rsidP="000A3C0E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The </w:t>
      </w:r>
      <w:hyperlink r:id="rId10" w:history="1">
        <w:r w:rsidRPr="0043552C">
          <w:rPr>
            <w:rStyle w:val="Hyperlink"/>
            <w:rFonts w:ascii="Arial Narrow" w:hAnsi="Arial Narrow"/>
            <w:sz w:val="20"/>
            <w:szCs w:val="20"/>
          </w:rPr>
          <w:t>Parental Leave Calculation Tool</w:t>
        </w:r>
      </w:hyperlink>
      <w:bookmarkStart w:id="0" w:name="_GoBack"/>
      <w:bookmarkEnd w:id="0"/>
      <w:r>
        <w:rPr>
          <w:rFonts w:ascii="Arial Narrow" w:hAnsi="Arial Narrow"/>
          <w:sz w:val="20"/>
          <w:szCs w:val="20"/>
        </w:rPr>
        <w:t xml:space="preserve"> may assist to determine your entitlement to paid parental leave.</w:t>
      </w:r>
    </w:p>
    <w:p w14:paraId="404F5709" w14:textId="77777777" w:rsidR="000A3C0E" w:rsidRPr="007118A1" w:rsidRDefault="000A3C0E" w:rsidP="000A3C0E">
      <w:pPr>
        <w:rPr>
          <w:rFonts w:ascii="Arial Narrow" w:hAnsi="Arial Narrow"/>
          <w:b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7118A1" w14:paraId="19D246C2" w14:textId="77777777" w:rsidTr="007118A1">
        <w:trPr>
          <w:trHeight w:val="47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99"/>
            <w:vAlign w:val="center"/>
          </w:tcPr>
          <w:p w14:paraId="4873B422" w14:textId="77777777" w:rsidR="007118A1" w:rsidRPr="007118A1" w:rsidRDefault="007118A1" w:rsidP="007118A1">
            <w:pPr>
              <w:tabs>
                <w:tab w:val="left" w:pos="6105"/>
              </w:tabs>
              <w:rPr>
                <w:rFonts w:ascii="Arial Narrow" w:hAnsi="Arial Narrow"/>
                <w:b/>
                <w:color w:val="FFFFFF"/>
                <w:sz w:val="10"/>
                <w:szCs w:val="10"/>
              </w:rPr>
            </w:pPr>
            <w:r w:rsidRPr="007118A1">
              <w:rPr>
                <w:rFonts w:ascii="Arial Narrow" w:hAnsi="Arial Narrow"/>
                <w:b/>
                <w:color w:val="FFFFFF"/>
                <w:sz w:val="20"/>
                <w:szCs w:val="20"/>
              </w:rPr>
              <w:t xml:space="preserve">STAFF MEMBER DETAILS </w:t>
            </w:r>
          </w:p>
        </w:tc>
      </w:tr>
      <w:tr w:rsidR="007118A1" w:rsidRPr="001C57E9" w14:paraId="724B9869" w14:textId="77777777" w:rsidTr="007118A1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1421D" w14:textId="77777777" w:rsidR="007118A1" w:rsidRPr="007118A1" w:rsidRDefault="007118A1" w:rsidP="007118A1">
            <w:pPr>
              <w:tabs>
                <w:tab w:val="left" w:leader="dot" w:pos="7533"/>
                <w:tab w:val="left" w:leader="dot" w:pos="9639"/>
                <w:tab w:val="right" w:leader="dot" w:pos="10226"/>
              </w:tabs>
              <w:spacing w:before="120" w:after="120"/>
              <w:rPr>
                <w:rFonts w:ascii="Arial Narrow" w:hAnsi="Arial Narrow"/>
                <w:b/>
                <w:sz w:val="20"/>
                <w:szCs w:val="18"/>
              </w:rPr>
            </w:pPr>
            <w:r w:rsidRPr="007118A1">
              <w:rPr>
                <w:rFonts w:ascii="Arial Narrow" w:hAnsi="Arial Narrow"/>
                <w:b/>
                <w:sz w:val="20"/>
                <w:szCs w:val="18"/>
              </w:rPr>
              <w:t>Birth Mother/Primary Caregiver</w:t>
            </w:r>
          </w:p>
          <w:p w14:paraId="6C8230DE" w14:textId="77777777" w:rsidR="007118A1" w:rsidRPr="007118A1" w:rsidRDefault="007118A1" w:rsidP="007118A1">
            <w:pPr>
              <w:tabs>
                <w:tab w:val="left" w:leader="dot" w:pos="7533"/>
                <w:tab w:val="left" w:leader="dot" w:pos="9639"/>
                <w:tab w:val="right" w:leader="dot" w:pos="10226"/>
              </w:tabs>
              <w:spacing w:before="120" w:after="120"/>
              <w:rPr>
                <w:rFonts w:ascii="Arial Narrow" w:hAnsi="Arial Narrow"/>
                <w:sz w:val="20"/>
                <w:szCs w:val="18"/>
              </w:rPr>
            </w:pPr>
            <w:r w:rsidRPr="007118A1">
              <w:rPr>
                <w:rFonts w:ascii="Arial Narrow" w:hAnsi="Arial Narrow"/>
                <w:sz w:val="20"/>
                <w:szCs w:val="18"/>
              </w:rPr>
              <w:t>Staff</w:t>
            </w:r>
            <w:r w:rsidR="00EF56B2">
              <w:rPr>
                <w:rFonts w:ascii="Arial Narrow" w:hAnsi="Arial Narrow"/>
                <w:sz w:val="20"/>
                <w:szCs w:val="18"/>
              </w:rPr>
              <w:t xml:space="preserve"> ID:  ..........................</w:t>
            </w:r>
            <w:r w:rsidRPr="007118A1">
              <w:rPr>
                <w:rFonts w:ascii="Arial Narrow" w:hAnsi="Arial Narrow"/>
                <w:sz w:val="20"/>
                <w:szCs w:val="18"/>
              </w:rPr>
              <w:t>Position Title: ....................................................School/Branch ..................</w:t>
            </w:r>
            <w:r w:rsidR="00EF56B2">
              <w:rPr>
                <w:rFonts w:ascii="Arial Narrow" w:hAnsi="Arial Narrow"/>
                <w:sz w:val="20"/>
                <w:szCs w:val="18"/>
              </w:rPr>
              <w:t>..............</w:t>
            </w:r>
            <w:r w:rsidRPr="007118A1">
              <w:rPr>
                <w:rFonts w:ascii="Arial Narrow" w:hAnsi="Arial Narrow"/>
                <w:sz w:val="20"/>
                <w:szCs w:val="18"/>
              </w:rPr>
              <w:t>Work phone:</w:t>
            </w:r>
            <w:r w:rsidRPr="007118A1">
              <w:rPr>
                <w:rFonts w:ascii="Arial Narrow" w:hAnsi="Arial Narrow"/>
                <w:bCs/>
                <w:sz w:val="20"/>
                <w:szCs w:val="18"/>
              </w:rPr>
              <w:tab/>
            </w:r>
          </w:p>
          <w:p w14:paraId="5999A8C9" w14:textId="77777777" w:rsidR="007118A1" w:rsidRPr="007118A1" w:rsidRDefault="007118A1" w:rsidP="007118A1">
            <w:pPr>
              <w:tabs>
                <w:tab w:val="left" w:leader="dot" w:pos="1418"/>
                <w:tab w:val="left" w:leader="dot" w:pos="5387"/>
                <w:tab w:val="right" w:leader="dot" w:pos="9673"/>
              </w:tabs>
              <w:spacing w:before="120" w:after="120"/>
              <w:rPr>
                <w:rFonts w:ascii="Arial Narrow" w:hAnsi="Arial Narrow"/>
                <w:sz w:val="20"/>
                <w:szCs w:val="18"/>
              </w:rPr>
            </w:pPr>
            <w:r w:rsidRPr="007118A1">
              <w:rPr>
                <w:rFonts w:ascii="Arial Narrow" w:hAnsi="Arial Narrow"/>
                <w:sz w:val="20"/>
                <w:szCs w:val="18"/>
              </w:rPr>
              <w:t xml:space="preserve">Title: </w:t>
            </w:r>
            <w:r w:rsidRPr="007118A1">
              <w:rPr>
                <w:rFonts w:ascii="Arial Narrow" w:hAnsi="Arial Narrow"/>
                <w:sz w:val="20"/>
                <w:szCs w:val="18"/>
              </w:rPr>
              <w:tab/>
            </w:r>
            <w:r w:rsidR="00EF56B2">
              <w:rPr>
                <w:rFonts w:ascii="Arial Narrow" w:hAnsi="Arial Narrow"/>
                <w:sz w:val="20"/>
                <w:szCs w:val="18"/>
              </w:rPr>
              <w:t>………</w:t>
            </w:r>
            <w:r w:rsidRPr="007118A1">
              <w:rPr>
                <w:rFonts w:ascii="Arial Narrow" w:hAnsi="Arial Narrow"/>
                <w:sz w:val="20"/>
                <w:szCs w:val="18"/>
              </w:rPr>
              <w:t>Family name: .........................................</w:t>
            </w:r>
            <w:r w:rsidR="00EF56B2">
              <w:rPr>
                <w:rFonts w:ascii="Arial Narrow" w:hAnsi="Arial Narrow"/>
                <w:sz w:val="20"/>
                <w:szCs w:val="18"/>
              </w:rPr>
              <w:t>..........</w:t>
            </w:r>
            <w:r w:rsidRPr="007118A1">
              <w:rPr>
                <w:rFonts w:ascii="Arial Narrow" w:hAnsi="Arial Narrow"/>
                <w:sz w:val="20"/>
                <w:szCs w:val="18"/>
              </w:rPr>
              <w:t>Given names (in full):</w:t>
            </w:r>
            <w:r w:rsidRPr="007118A1">
              <w:rPr>
                <w:rFonts w:ascii="Arial Narrow" w:hAnsi="Arial Narrow"/>
                <w:sz w:val="20"/>
                <w:szCs w:val="18"/>
              </w:rPr>
              <w:tab/>
            </w:r>
          </w:p>
          <w:p w14:paraId="76ED15D6" w14:textId="77777777" w:rsidR="007118A1" w:rsidRPr="007118A1" w:rsidRDefault="007118A1" w:rsidP="007118A1">
            <w:pPr>
              <w:tabs>
                <w:tab w:val="left" w:leader="dot" w:pos="7533"/>
                <w:tab w:val="left" w:leader="dot" w:pos="9639"/>
                <w:tab w:val="right" w:leader="dot" w:pos="10226"/>
              </w:tabs>
              <w:spacing w:before="60" w:after="120"/>
              <w:rPr>
                <w:rFonts w:ascii="Arial Narrow" w:hAnsi="Arial Narrow"/>
                <w:b/>
                <w:sz w:val="20"/>
                <w:szCs w:val="18"/>
              </w:rPr>
            </w:pPr>
            <w:r w:rsidRPr="007118A1">
              <w:rPr>
                <w:rFonts w:ascii="Arial Narrow" w:hAnsi="Arial Narrow"/>
                <w:b/>
                <w:sz w:val="20"/>
                <w:szCs w:val="18"/>
              </w:rPr>
              <w:t>Spouse/De Facto Partner</w:t>
            </w:r>
          </w:p>
          <w:p w14:paraId="006BA563" w14:textId="4520A5F8" w:rsidR="007118A1" w:rsidRPr="007118A1" w:rsidRDefault="007118A1" w:rsidP="007118A1">
            <w:pPr>
              <w:tabs>
                <w:tab w:val="left" w:leader="dot" w:pos="7533"/>
                <w:tab w:val="left" w:leader="dot" w:pos="9639"/>
                <w:tab w:val="right" w:leader="dot" w:pos="10226"/>
              </w:tabs>
              <w:spacing w:before="120" w:after="120"/>
              <w:rPr>
                <w:rFonts w:ascii="Arial Narrow" w:hAnsi="Arial Narrow"/>
                <w:sz w:val="20"/>
                <w:szCs w:val="18"/>
              </w:rPr>
            </w:pPr>
            <w:r w:rsidRPr="007118A1">
              <w:rPr>
                <w:rFonts w:ascii="Arial Narrow" w:hAnsi="Arial Narrow"/>
                <w:sz w:val="20"/>
                <w:szCs w:val="18"/>
              </w:rPr>
              <w:t>Staff ID:</w:t>
            </w:r>
            <w:r w:rsidR="00BE079C">
              <w:rPr>
                <w:rFonts w:ascii="Arial Narrow" w:hAnsi="Arial Narrow"/>
                <w:sz w:val="20"/>
                <w:szCs w:val="18"/>
              </w:rPr>
              <w:t xml:space="preserve"> </w:t>
            </w:r>
            <w:r w:rsidRPr="007118A1">
              <w:rPr>
                <w:rFonts w:ascii="Arial Narrow" w:hAnsi="Arial Narrow"/>
                <w:sz w:val="20"/>
                <w:szCs w:val="18"/>
              </w:rPr>
              <w:t>......................... Position Title: ....................................................School/Branch:.........</w:t>
            </w:r>
            <w:r w:rsidR="00EF56B2">
              <w:rPr>
                <w:rFonts w:ascii="Arial Narrow" w:hAnsi="Arial Narrow"/>
                <w:bCs/>
                <w:sz w:val="20"/>
                <w:szCs w:val="18"/>
              </w:rPr>
              <w:tab/>
              <w:t>.......</w:t>
            </w:r>
            <w:r w:rsidRPr="007118A1">
              <w:rPr>
                <w:rFonts w:ascii="Arial Narrow" w:hAnsi="Arial Narrow"/>
                <w:sz w:val="20"/>
                <w:szCs w:val="18"/>
              </w:rPr>
              <w:t>Work phone:</w:t>
            </w:r>
            <w:r w:rsidRPr="007118A1">
              <w:rPr>
                <w:rFonts w:ascii="Arial Narrow" w:hAnsi="Arial Narrow"/>
                <w:bCs/>
                <w:sz w:val="20"/>
                <w:szCs w:val="18"/>
              </w:rPr>
              <w:tab/>
            </w:r>
          </w:p>
          <w:p w14:paraId="3CB47725" w14:textId="2C737719" w:rsidR="007118A1" w:rsidRPr="007118A1" w:rsidRDefault="007118A1" w:rsidP="007118A1">
            <w:pPr>
              <w:tabs>
                <w:tab w:val="left" w:leader="dot" w:pos="1418"/>
                <w:tab w:val="left" w:leader="dot" w:pos="5387"/>
                <w:tab w:val="right" w:leader="dot" w:pos="9673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18"/>
              </w:rPr>
              <w:t>Title</w:t>
            </w:r>
            <w:r w:rsidR="000A3C0E">
              <w:rPr>
                <w:rFonts w:ascii="Arial Narrow" w:hAnsi="Arial Narrow"/>
                <w:sz w:val="20"/>
                <w:szCs w:val="18"/>
              </w:rPr>
              <w:t xml:space="preserve"> </w:t>
            </w:r>
            <w:r w:rsidRPr="007118A1">
              <w:rPr>
                <w:rFonts w:ascii="Arial Narrow" w:hAnsi="Arial Narrow"/>
                <w:sz w:val="20"/>
                <w:szCs w:val="18"/>
              </w:rPr>
              <w:t>(Mr/Ms):</w:t>
            </w:r>
            <w:r w:rsidRPr="007118A1">
              <w:rPr>
                <w:rFonts w:ascii="Arial Narrow" w:hAnsi="Arial Narrow"/>
                <w:sz w:val="20"/>
                <w:szCs w:val="18"/>
              </w:rPr>
              <w:tab/>
            </w:r>
            <w:r w:rsidR="00EF56B2">
              <w:rPr>
                <w:rFonts w:ascii="Arial Narrow" w:hAnsi="Arial Narrow"/>
                <w:sz w:val="20"/>
                <w:szCs w:val="18"/>
              </w:rPr>
              <w:t>………</w:t>
            </w:r>
            <w:r w:rsidRPr="007118A1">
              <w:rPr>
                <w:rFonts w:ascii="Arial Narrow" w:hAnsi="Arial Narrow"/>
                <w:sz w:val="20"/>
                <w:szCs w:val="18"/>
              </w:rPr>
              <w:t>Family name: ...........................................</w:t>
            </w:r>
            <w:r w:rsidR="00EF56B2">
              <w:rPr>
                <w:rFonts w:ascii="Arial Narrow" w:hAnsi="Arial Narrow"/>
                <w:sz w:val="20"/>
                <w:szCs w:val="18"/>
              </w:rPr>
              <w:t>.........</w:t>
            </w:r>
            <w:r w:rsidRPr="007118A1">
              <w:rPr>
                <w:rFonts w:ascii="Arial Narrow" w:hAnsi="Arial Narrow"/>
                <w:sz w:val="20"/>
                <w:szCs w:val="18"/>
              </w:rPr>
              <w:t>Given names (in full):</w:t>
            </w:r>
            <w:r w:rsidRPr="007118A1">
              <w:rPr>
                <w:rFonts w:ascii="Arial Narrow" w:hAnsi="Arial Narrow"/>
                <w:sz w:val="20"/>
                <w:szCs w:val="18"/>
              </w:rPr>
              <w:tab/>
            </w:r>
          </w:p>
        </w:tc>
      </w:tr>
      <w:tr w:rsidR="007118A1" w:rsidRPr="001F1E88" w14:paraId="2D18EB40" w14:textId="77777777" w:rsidTr="007118A1">
        <w:tblPrEx>
          <w:shd w:val="clear" w:color="auto" w:fill="365F91"/>
          <w:tblLook w:val="04A0" w:firstRow="1" w:lastRow="0" w:firstColumn="1" w:lastColumn="0" w:noHBand="0" w:noVBand="1"/>
        </w:tblPrEx>
        <w:trPr>
          <w:trHeight w:val="447"/>
        </w:trPr>
        <w:tc>
          <w:tcPr>
            <w:tcW w:w="5000" w:type="pct"/>
            <w:shd w:val="clear" w:color="auto" w:fill="365F91"/>
            <w:vAlign w:val="center"/>
          </w:tcPr>
          <w:p w14:paraId="5922F4DF" w14:textId="77777777" w:rsidR="007118A1" w:rsidRPr="007118A1" w:rsidRDefault="007118A1" w:rsidP="007118A1">
            <w:pPr>
              <w:tabs>
                <w:tab w:val="left" w:pos="6105"/>
              </w:tabs>
              <w:rPr>
                <w:rFonts w:ascii="Arial Narrow" w:hAnsi="Arial Narrow" w:cs="Optima"/>
                <w:b/>
                <w:i/>
                <w:color w:val="FFFFFF" w:themeColor="background1"/>
                <w:sz w:val="20"/>
                <w:szCs w:val="20"/>
              </w:rPr>
            </w:pPr>
            <w:r w:rsidRPr="007118A1">
              <w:rPr>
                <w:rFonts w:ascii="Arial Narrow" w:hAnsi="Arial Narrow" w:cs="Optima"/>
                <w:color w:val="FFFFFF" w:themeColor="background1"/>
                <w:sz w:val="20"/>
                <w:szCs w:val="20"/>
              </w:rPr>
              <w:br w:type="page"/>
            </w:r>
            <w:r w:rsidRPr="007118A1">
              <w:rPr>
                <w:rFonts w:ascii="Arial Narrow" w:hAnsi="Arial Narrow" w:cs="Optima"/>
                <w:b/>
                <w:color w:val="FFFFFF" w:themeColor="background1"/>
                <w:sz w:val="20"/>
                <w:szCs w:val="20"/>
              </w:rPr>
              <w:t>PARENTAL/</w:t>
            </w:r>
            <w:r w:rsidRPr="007118A1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MATERNITY/ADOPTION LEAVE DETAILS</w:t>
            </w:r>
          </w:p>
        </w:tc>
      </w:tr>
      <w:tr w:rsidR="007118A1" w14:paraId="41DE1A0A" w14:textId="77777777" w:rsidTr="007118A1">
        <w:tblPrEx>
          <w:shd w:val="clear" w:color="auto" w:fill="365F91"/>
          <w:tblLook w:val="04A0" w:firstRow="1" w:lastRow="0" w:firstColumn="1" w:lastColumn="0" w:noHBand="0" w:noVBand="1"/>
        </w:tblPrEx>
        <w:tc>
          <w:tcPr>
            <w:tcW w:w="5000" w:type="pct"/>
            <w:shd w:val="clear" w:color="auto" w:fill="FFFFFF"/>
          </w:tcPr>
          <w:p w14:paraId="3005C0BB" w14:textId="77777777" w:rsidR="007118A1" w:rsidRPr="007118A1" w:rsidRDefault="007118A1" w:rsidP="007118A1">
            <w:pPr>
              <w:spacing w:before="120" w:after="120"/>
              <w:rPr>
                <w:rFonts w:ascii="Arial Narrow" w:hAnsi="Arial Narrow"/>
                <w:b/>
                <w:sz w:val="20"/>
                <w:szCs w:val="20"/>
              </w:rPr>
            </w:pPr>
            <w:r w:rsidRPr="007118A1">
              <w:rPr>
                <w:rFonts w:ascii="Arial Narrow" w:hAnsi="Arial Narrow"/>
                <w:b/>
                <w:sz w:val="20"/>
                <w:szCs w:val="20"/>
              </w:rPr>
              <w:t>Requirements</w:t>
            </w:r>
          </w:p>
          <w:p w14:paraId="67BF8E89" w14:textId="77777777" w:rsidR="007118A1" w:rsidRPr="007118A1" w:rsidRDefault="007118A1" w:rsidP="007118A1">
            <w:pPr>
              <w:numPr>
                <w:ilvl w:val="0"/>
                <w:numId w:val="25"/>
              </w:numPr>
              <w:spacing w:before="60" w:after="60"/>
              <w:ind w:left="284" w:hanging="284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20"/>
              </w:rPr>
              <w:t>The first 14 weeks of paid parental leave (the first period of leave) must be taken by the birth mother or in the case of adoption leave, the primary caregiver.</w:t>
            </w:r>
          </w:p>
          <w:p w14:paraId="3ACC1E59" w14:textId="77777777" w:rsidR="007118A1" w:rsidRPr="007118A1" w:rsidRDefault="007118A1" w:rsidP="007118A1">
            <w:pPr>
              <w:numPr>
                <w:ilvl w:val="0"/>
                <w:numId w:val="25"/>
              </w:numPr>
              <w:spacing w:before="60" w:after="60"/>
              <w:ind w:left="284" w:hanging="284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20"/>
              </w:rPr>
              <w:t>The shared component of paid parental leave must start immediately after the end of the first period of leave.</w:t>
            </w:r>
          </w:p>
          <w:p w14:paraId="43B50A7B" w14:textId="77777777" w:rsidR="007118A1" w:rsidRPr="007118A1" w:rsidRDefault="007118A1" w:rsidP="007118A1">
            <w:pPr>
              <w:numPr>
                <w:ilvl w:val="0"/>
                <w:numId w:val="25"/>
              </w:numPr>
              <w:spacing w:before="60" w:after="60"/>
              <w:ind w:left="284" w:hanging="284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20"/>
              </w:rPr>
              <w:t>You must take the leave separately in a single continuous period.</w:t>
            </w:r>
          </w:p>
          <w:p w14:paraId="135FFBD6" w14:textId="4CA2D674" w:rsidR="007118A1" w:rsidRDefault="007118A1" w:rsidP="007118A1">
            <w:pPr>
              <w:numPr>
                <w:ilvl w:val="0"/>
                <w:numId w:val="25"/>
              </w:numPr>
              <w:spacing w:before="60" w:after="60"/>
              <w:ind w:left="284" w:hanging="284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20"/>
              </w:rPr>
              <w:t>Paid partner leave must be taken as leave concurrently with leave taken by the primary caregiver.</w:t>
            </w:r>
          </w:p>
          <w:p w14:paraId="1E09FB55" w14:textId="23534B61" w:rsidR="00793436" w:rsidRPr="000A3C0E" w:rsidRDefault="00793436" w:rsidP="007118A1">
            <w:pPr>
              <w:numPr>
                <w:ilvl w:val="0"/>
                <w:numId w:val="25"/>
              </w:numPr>
              <w:spacing w:before="60" w:after="60"/>
              <w:ind w:left="284" w:hanging="284"/>
              <w:rPr>
                <w:rFonts w:ascii="Arial Narrow" w:hAnsi="Arial Narrow"/>
                <w:sz w:val="20"/>
                <w:szCs w:val="20"/>
              </w:rPr>
            </w:pPr>
            <w:r w:rsidRPr="000A3C0E">
              <w:rPr>
                <w:rFonts w:ascii="Arial Narrow" w:hAnsi="Arial Narrow"/>
                <w:sz w:val="20"/>
                <w:szCs w:val="20"/>
              </w:rPr>
              <w:t xml:space="preserve">Once the </w:t>
            </w:r>
            <w:r w:rsidR="000A3C0E" w:rsidRPr="000A3C0E">
              <w:rPr>
                <w:rFonts w:ascii="Arial Narrow" w:hAnsi="Arial Narrow"/>
                <w:sz w:val="20"/>
                <w:szCs w:val="20"/>
              </w:rPr>
              <w:t xml:space="preserve">paid parental leave </w:t>
            </w:r>
            <w:r w:rsidRPr="000A3C0E">
              <w:rPr>
                <w:rFonts w:ascii="Arial Narrow" w:hAnsi="Arial Narrow"/>
                <w:sz w:val="20"/>
                <w:szCs w:val="20"/>
              </w:rPr>
              <w:t xml:space="preserve">entitlement has been exhausted, other paid or unpaid leave may be </w:t>
            </w:r>
            <w:r w:rsidR="000A3C0E" w:rsidRPr="000A3C0E">
              <w:rPr>
                <w:rFonts w:ascii="Arial Narrow" w:hAnsi="Arial Narrow"/>
                <w:sz w:val="20"/>
                <w:szCs w:val="20"/>
              </w:rPr>
              <w:t>taken</w:t>
            </w:r>
            <w:r w:rsidRPr="000A3C0E">
              <w:rPr>
                <w:rFonts w:ascii="Arial Narrow" w:hAnsi="Arial Narrow"/>
                <w:sz w:val="20"/>
                <w:szCs w:val="20"/>
              </w:rPr>
              <w:t>.</w:t>
            </w:r>
          </w:p>
          <w:p w14:paraId="644CEA7A" w14:textId="77777777" w:rsidR="007118A1" w:rsidRPr="007118A1" w:rsidRDefault="007118A1" w:rsidP="007118A1">
            <w:pPr>
              <w:spacing w:before="12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7118A1">
              <w:rPr>
                <w:rFonts w:ascii="Arial Narrow" w:hAnsi="Arial Narrow"/>
                <w:b/>
                <w:sz w:val="20"/>
                <w:szCs w:val="20"/>
              </w:rPr>
              <w:t>Completed by the Birth Mother/Primary Caregiver</w:t>
            </w:r>
          </w:p>
          <w:p w14:paraId="75CC2AD3" w14:textId="63C3819F" w:rsidR="007118A1" w:rsidRPr="007118A1" w:rsidRDefault="007118A1" w:rsidP="007118A1">
            <w:pPr>
              <w:pStyle w:val="Level3"/>
              <w:tabs>
                <w:tab w:val="left" w:leader="dot" w:pos="6521"/>
              </w:tabs>
              <w:spacing w:before="120" w:after="60"/>
              <w:ind w:left="0" w:firstLine="0"/>
              <w:jc w:val="left"/>
              <w:rPr>
                <w:rFonts w:ascii="Arial Narrow" w:hAnsi="Arial Narrow" w:cs="Arial"/>
                <w:sz w:val="20"/>
              </w:rPr>
            </w:pPr>
            <w:r w:rsidRPr="00880106">
              <w:rPr>
                <w:rFonts w:ascii="Arial Narrow" w:hAnsi="Arial Narrow" w:cs="Arial"/>
                <w:sz w:val="20"/>
              </w:rPr>
              <w:t xml:space="preserve">I have completed </w:t>
            </w:r>
            <w:r w:rsidR="00812A5F" w:rsidRPr="00880106">
              <w:rPr>
                <w:rFonts w:ascii="Arial Narrow" w:hAnsi="Arial Narrow" w:cs="Arial"/>
                <w:sz w:val="20"/>
              </w:rPr>
              <w:t>at least 7 months</w:t>
            </w:r>
            <w:r w:rsidR="0067078C">
              <w:rPr>
                <w:rFonts w:ascii="Arial Narrow" w:hAnsi="Arial Narrow" w:cs="Arial"/>
                <w:sz w:val="20"/>
              </w:rPr>
              <w:t xml:space="preserve"> </w:t>
            </w:r>
            <w:r w:rsidRPr="00880106">
              <w:rPr>
                <w:rFonts w:ascii="Arial Narrow" w:hAnsi="Arial Narrow" w:cs="Arial"/>
                <w:sz w:val="20"/>
              </w:rPr>
              <w:t>of continuous service and</w:t>
            </w:r>
            <w:r w:rsidRPr="007118A1">
              <w:rPr>
                <w:rFonts w:ascii="Arial Narrow" w:hAnsi="Arial Narrow" w:cs="Arial"/>
                <w:sz w:val="20"/>
              </w:rPr>
              <w:t xml:space="preserve"> am applying for an equivalent of </w:t>
            </w:r>
            <w:r w:rsidR="00880106">
              <w:rPr>
                <w:rFonts w:ascii="Arial Narrow" w:hAnsi="Arial Narrow" w:cs="Arial"/>
                <w:sz w:val="20"/>
              </w:rPr>
              <w:t>………..</w:t>
            </w:r>
            <w:r w:rsidRPr="007118A1">
              <w:rPr>
                <w:rFonts w:ascii="Arial Narrow" w:hAnsi="Arial Narrow" w:cs="Arial"/>
                <w:sz w:val="20"/>
              </w:rPr>
              <w:t xml:space="preserve"> weeks full pay parental leave made up of:</w:t>
            </w:r>
          </w:p>
          <w:p w14:paraId="3493DF0F" w14:textId="77777777" w:rsidR="007118A1" w:rsidRPr="007118A1" w:rsidRDefault="007118A1" w:rsidP="007118A1">
            <w:pPr>
              <w:tabs>
                <w:tab w:val="left" w:pos="284"/>
                <w:tab w:val="left" w:pos="1276"/>
                <w:tab w:val="left" w:leader="dot" w:pos="3402"/>
                <w:tab w:val="left" w:pos="3686"/>
                <w:tab w:val="left" w:leader="dot" w:pos="5670"/>
              </w:tabs>
              <w:spacing w:before="60" w:after="60"/>
              <w:ind w:left="284"/>
              <w:rPr>
                <w:rFonts w:ascii="Arial Narrow" w:hAnsi="Arial Narrow"/>
                <w:sz w:val="20"/>
              </w:rPr>
            </w:pPr>
            <w:r w:rsidRPr="008870D2">
              <w:rPr>
                <w:rFonts w:ascii="Arial Narrow" w:hAnsi="Arial Narrow"/>
                <w:sz w:val="20"/>
              </w:rPr>
              <w:t xml:space="preserve">Full </w:t>
            </w:r>
            <w:r w:rsidR="00EF56B2" w:rsidRPr="008870D2">
              <w:rPr>
                <w:rFonts w:ascii="Arial Narrow" w:hAnsi="Arial Narrow"/>
                <w:sz w:val="20"/>
              </w:rPr>
              <w:t>p</w:t>
            </w:r>
            <w:r w:rsidRPr="008870D2">
              <w:rPr>
                <w:rFonts w:ascii="Arial Narrow" w:hAnsi="Arial Narrow"/>
                <w:sz w:val="20"/>
              </w:rPr>
              <w:t>ay</w:t>
            </w:r>
            <w:r w:rsidRPr="007118A1">
              <w:rPr>
                <w:rFonts w:ascii="Arial Narrow" w:hAnsi="Arial Narrow"/>
                <w:sz w:val="20"/>
              </w:rPr>
              <w:t>:  from: ..................</w:t>
            </w:r>
            <w:proofErr w:type="gramStart"/>
            <w:r w:rsidRPr="007118A1">
              <w:rPr>
                <w:rFonts w:ascii="Arial Narrow" w:hAnsi="Arial Narrow"/>
                <w:sz w:val="20"/>
              </w:rPr>
              <w:t>to .......................</w:t>
            </w:r>
            <w:proofErr w:type="gramEnd"/>
            <w:r w:rsidRPr="007118A1">
              <w:rPr>
                <w:rFonts w:ascii="Arial Narrow" w:hAnsi="Arial Narrow"/>
                <w:sz w:val="20"/>
              </w:rPr>
              <w:t xml:space="preserve">                            </w:t>
            </w:r>
            <w:r w:rsidRPr="008870D2">
              <w:rPr>
                <w:rFonts w:ascii="Arial Narrow" w:hAnsi="Arial Narrow"/>
                <w:sz w:val="20"/>
              </w:rPr>
              <w:t xml:space="preserve"> Half </w:t>
            </w:r>
            <w:r w:rsidR="00EF56B2" w:rsidRPr="008870D2">
              <w:rPr>
                <w:rFonts w:ascii="Arial Narrow" w:hAnsi="Arial Narrow"/>
                <w:sz w:val="20"/>
              </w:rPr>
              <w:t>p</w:t>
            </w:r>
            <w:r w:rsidRPr="008870D2">
              <w:rPr>
                <w:rFonts w:ascii="Arial Narrow" w:hAnsi="Arial Narrow"/>
                <w:sz w:val="20"/>
              </w:rPr>
              <w:t>ay:</w:t>
            </w:r>
            <w:r w:rsidRPr="007118A1">
              <w:rPr>
                <w:rFonts w:ascii="Arial Narrow" w:hAnsi="Arial Narrow"/>
                <w:sz w:val="20"/>
              </w:rPr>
              <w:t xml:space="preserve">  from ..................... </w:t>
            </w:r>
            <w:proofErr w:type="gramStart"/>
            <w:r w:rsidRPr="007118A1">
              <w:rPr>
                <w:rFonts w:ascii="Arial Narrow" w:hAnsi="Arial Narrow"/>
                <w:sz w:val="20"/>
              </w:rPr>
              <w:t>to .....................</w:t>
            </w:r>
            <w:proofErr w:type="gramEnd"/>
          </w:p>
          <w:p w14:paraId="27E10669" w14:textId="3140CF2B" w:rsidR="007118A1" w:rsidRPr="007118A1" w:rsidRDefault="007118A1" w:rsidP="007118A1">
            <w:pPr>
              <w:tabs>
                <w:tab w:val="left" w:pos="0"/>
                <w:tab w:val="left" w:pos="1276"/>
                <w:tab w:val="left" w:leader="dot" w:pos="3402"/>
                <w:tab w:val="left" w:pos="3686"/>
                <w:tab w:val="left" w:leader="dot" w:pos="5670"/>
              </w:tabs>
              <w:spacing w:before="60" w:after="60"/>
              <w:rPr>
                <w:rFonts w:ascii="Arial Narrow" w:hAnsi="Arial Narrow" w:cs="Arial"/>
                <w:sz w:val="20"/>
              </w:rPr>
            </w:pPr>
            <w:r w:rsidRPr="007118A1">
              <w:rPr>
                <w:rFonts w:ascii="Arial Narrow" w:hAnsi="Arial Narrow" w:cs="Arial"/>
                <w:sz w:val="20"/>
              </w:rPr>
              <w:t xml:space="preserve">My spouse/de facto partner and I am applying to share the </w:t>
            </w:r>
            <w:proofErr w:type="gramStart"/>
            <w:r w:rsidRPr="007118A1">
              <w:rPr>
                <w:rFonts w:ascii="Arial Narrow" w:hAnsi="Arial Narrow" w:cs="Arial"/>
                <w:sz w:val="20"/>
              </w:rPr>
              <w:t>remaining ........</w:t>
            </w:r>
            <w:r w:rsidRPr="007118A1">
              <w:rPr>
                <w:rFonts w:ascii="Arial Narrow" w:hAnsi="Arial Narrow" w:cs="Arial"/>
                <w:sz w:val="20"/>
              </w:rPr>
              <w:tab/>
            </w:r>
            <w:proofErr w:type="gramEnd"/>
            <w:r w:rsidRPr="007118A1">
              <w:rPr>
                <w:rFonts w:ascii="Arial Narrow" w:hAnsi="Arial Narrow" w:cs="Arial"/>
                <w:sz w:val="20"/>
              </w:rPr>
              <w:t xml:space="preserve"> </w:t>
            </w:r>
            <w:proofErr w:type="gramStart"/>
            <w:r w:rsidRPr="007118A1">
              <w:rPr>
                <w:rFonts w:ascii="Arial Narrow" w:hAnsi="Arial Narrow" w:cs="Arial"/>
                <w:sz w:val="20"/>
              </w:rPr>
              <w:t>weeks</w:t>
            </w:r>
            <w:proofErr w:type="gramEnd"/>
            <w:r w:rsidRPr="007118A1">
              <w:rPr>
                <w:rFonts w:ascii="Arial Narrow" w:hAnsi="Arial Narrow" w:cs="Arial"/>
                <w:sz w:val="20"/>
              </w:rPr>
              <w:t xml:space="preserve"> full pay parental leave.</w:t>
            </w:r>
          </w:p>
          <w:p w14:paraId="7EBFBA50" w14:textId="77777777" w:rsidR="007118A1" w:rsidRPr="007118A1" w:rsidRDefault="007118A1" w:rsidP="007118A1">
            <w:pPr>
              <w:pStyle w:val="Level3"/>
              <w:tabs>
                <w:tab w:val="left" w:leader="dot" w:pos="5670"/>
              </w:tabs>
              <w:spacing w:before="120" w:after="120"/>
              <w:ind w:left="0" w:firstLine="0"/>
              <w:jc w:val="left"/>
              <w:rPr>
                <w:rFonts w:ascii="Arial Narrow" w:hAnsi="Arial Narrow"/>
              </w:rPr>
            </w:pPr>
            <w:r w:rsidRPr="007118A1">
              <w:rPr>
                <w:rFonts w:ascii="Arial Narrow" w:hAnsi="Arial Narrow"/>
                <w:sz w:val="20"/>
              </w:rPr>
              <w:t>My expected return to work date is:</w:t>
            </w:r>
            <w:r w:rsidRPr="007118A1">
              <w:rPr>
                <w:rFonts w:ascii="Arial Narrow" w:hAnsi="Arial Narrow"/>
                <w:sz w:val="20"/>
              </w:rPr>
              <w:tab/>
            </w:r>
            <w:r w:rsidRPr="007118A1">
              <w:rPr>
                <w:rFonts w:ascii="Arial Narrow" w:hAnsi="Arial Narrow"/>
                <w:i/>
                <w:sz w:val="20"/>
              </w:rPr>
              <w:t>(leave blank if completing the additional leave section)</w:t>
            </w:r>
          </w:p>
          <w:p w14:paraId="1C5B9CE7" w14:textId="77777777" w:rsidR="007118A1" w:rsidRPr="007118A1" w:rsidRDefault="007118A1" w:rsidP="007118A1">
            <w:pPr>
              <w:pStyle w:val="Level3"/>
              <w:spacing w:before="60" w:after="120"/>
              <w:ind w:left="0" w:firstLine="0"/>
              <w:jc w:val="left"/>
              <w:rPr>
                <w:rFonts w:ascii="Arial Narrow" w:hAnsi="Arial Narrow" w:cs="Arial"/>
                <w:b/>
                <w:sz w:val="20"/>
              </w:rPr>
            </w:pPr>
            <w:r w:rsidRPr="007118A1">
              <w:rPr>
                <w:rFonts w:ascii="Arial Narrow" w:hAnsi="Arial Narrow" w:cs="Arial"/>
                <w:b/>
                <w:sz w:val="20"/>
              </w:rPr>
              <w:t>Completed by the Spouse/De Facto Partner</w:t>
            </w:r>
          </w:p>
          <w:p w14:paraId="019F1DEB" w14:textId="24D01176" w:rsidR="007118A1" w:rsidRPr="007118A1" w:rsidRDefault="007118A1" w:rsidP="007118A1">
            <w:pPr>
              <w:pStyle w:val="Level3"/>
              <w:tabs>
                <w:tab w:val="left" w:leader="dot" w:pos="6521"/>
              </w:tabs>
              <w:spacing w:before="120" w:after="60"/>
              <w:ind w:left="0" w:firstLine="0"/>
              <w:jc w:val="left"/>
              <w:rPr>
                <w:rFonts w:ascii="Arial Narrow" w:hAnsi="Arial Narrow" w:cs="Arial"/>
                <w:sz w:val="20"/>
              </w:rPr>
            </w:pPr>
            <w:r w:rsidRPr="00880106">
              <w:rPr>
                <w:rFonts w:ascii="Arial Narrow" w:hAnsi="Arial Narrow" w:cs="Arial"/>
                <w:sz w:val="20"/>
              </w:rPr>
              <w:t xml:space="preserve">I </w:t>
            </w:r>
            <w:r w:rsidRPr="007118A1">
              <w:rPr>
                <w:rFonts w:ascii="Arial Narrow" w:hAnsi="Arial Narrow" w:cs="Arial"/>
                <w:sz w:val="20"/>
              </w:rPr>
              <w:t xml:space="preserve">am applying for an equivalent of </w:t>
            </w:r>
            <w:r w:rsidRPr="007118A1">
              <w:rPr>
                <w:rFonts w:ascii="Arial Narrow" w:hAnsi="Arial Narrow" w:cs="Arial"/>
                <w:sz w:val="20"/>
              </w:rPr>
              <w:tab/>
              <w:t xml:space="preserve"> weeks full pay parental/maternity/adoption leave made up of:</w:t>
            </w:r>
          </w:p>
          <w:p w14:paraId="504B653C" w14:textId="77777777" w:rsidR="007118A1" w:rsidRPr="007118A1" w:rsidRDefault="007118A1" w:rsidP="007118A1">
            <w:pPr>
              <w:tabs>
                <w:tab w:val="left" w:pos="284"/>
                <w:tab w:val="left" w:pos="1276"/>
                <w:tab w:val="left" w:leader="dot" w:pos="3402"/>
                <w:tab w:val="left" w:pos="3686"/>
                <w:tab w:val="left" w:leader="dot" w:pos="5670"/>
              </w:tabs>
              <w:spacing w:before="60" w:after="60"/>
              <w:ind w:left="284"/>
              <w:rPr>
                <w:rFonts w:ascii="Arial Narrow" w:hAnsi="Arial Narrow"/>
                <w:sz w:val="20"/>
              </w:rPr>
            </w:pPr>
            <w:r w:rsidRPr="007118A1">
              <w:rPr>
                <w:rFonts w:ascii="Arial Narrow" w:hAnsi="Arial Narrow"/>
                <w:sz w:val="20"/>
              </w:rPr>
              <w:t>Full Pay:  from: ..................</w:t>
            </w:r>
            <w:proofErr w:type="gramStart"/>
            <w:r w:rsidRPr="007118A1">
              <w:rPr>
                <w:rFonts w:ascii="Arial Narrow" w:hAnsi="Arial Narrow"/>
                <w:sz w:val="20"/>
              </w:rPr>
              <w:t>to .......................</w:t>
            </w:r>
            <w:proofErr w:type="gramEnd"/>
            <w:r w:rsidRPr="007118A1">
              <w:rPr>
                <w:rFonts w:ascii="Arial Narrow" w:hAnsi="Arial Narrow"/>
                <w:sz w:val="20"/>
              </w:rPr>
              <w:t xml:space="preserve">                             Half Pay:  from ..................... </w:t>
            </w:r>
            <w:proofErr w:type="gramStart"/>
            <w:r w:rsidRPr="007118A1">
              <w:rPr>
                <w:rFonts w:ascii="Arial Narrow" w:hAnsi="Arial Narrow"/>
                <w:sz w:val="20"/>
              </w:rPr>
              <w:t>to .....................</w:t>
            </w:r>
            <w:proofErr w:type="gramEnd"/>
          </w:p>
          <w:p w14:paraId="777796B8" w14:textId="77777777" w:rsidR="007118A1" w:rsidRPr="007118A1" w:rsidRDefault="007118A1" w:rsidP="007118A1">
            <w:pPr>
              <w:pStyle w:val="Level3"/>
              <w:tabs>
                <w:tab w:val="left" w:leader="dot" w:pos="5670"/>
              </w:tabs>
              <w:spacing w:before="120" w:after="120"/>
              <w:ind w:left="0" w:firstLine="0"/>
              <w:jc w:val="left"/>
              <w:rPr>
                <w:rFonts w:ascii="Arial Narrow" w:hAnsi="Arial Narrow"/>
              </w:rPr>
            </w:pPr>
            <w:r w:rsidRPr="007118A1">
              <w:rPr>
                <w:rFonts w:ascii="Arial Narrow" w:hAnsi="Arial Narrow"/>
                <w:sz w:val="20"/>
              </w:rPr>
              <w:t>My expected return to work date is:</w:t>
            </w:r>
            <w:r w:rsidRPr="007118A1">
              <w:rPr>
                <w:rFonts w:ascii="Arial Narrow" w:hAnsi="Arial Narrow"/>
                <w:sz w:val="20"/>
              </w:rPr>
              <w:tab/>
            </w:r>
          </w:p>
        </w:tc>
      </w:tr>
    </w:tbl>
    <w:p w14:paraId="0099BB97" w14:textId="77777777" w:rsidR="00CB3B41" w:rsidRDefault="00CB3B41" w:rsidP="007118A1">
      <w:pPr>
        <w:pStyle w:val="Header"/>
        <w:ind w:left="-142" w:right="-143"/>
        <w:rPr>
          <w:rFonts w:ascii="Arial Narrow" w:hAnsi="Arial Narrow" w:cs="NewsGothicBT-Roman"/>
          <w:b/>
          <w:i/>
          <w:color w:val="000000"/>
          <w:sz w:val="16"/>
          <w:szCs w:val="16"/>
        </w:rPr>
      </w:pPr>
    </w:p>
    <w:p w14:paraId="108BE3ED" w14:textId="77777777" w:rsidR="00BE079C" w:rsidRDefault="00BE079C" w:rsidP="007118A1">
      <w:pPr>
        <w:pStyle w:val="Header"/>
        <w:ind w:left="-142" w:right="-143"/>
        <w:rPr>
          <w:rFonts w:ascii="Arial Narrow" w:hAnsi="Arial Narrow" w:cs="NewsGothicBT-Roman"/>
          <w:b/>
          <w:i/>
          <w:color w:val="000000"/>
          <w:sz w:val="16"/>
          <w:szCs w:val="16"/>
        </w:rPr>
      </w:pPr>
    </w:p>
    <w:p w14:paraId="61B3C3DA" w14:textId="77777777" w:rsidR="00BE079C" w:rsidRPr="007118A1" w:rsidRDefault="00BE079C" w:rsidP="007118A1">
      <w:pPr>
        <w:pStyle w:val="Header"/>
        <w:ind w:left="-142" w:right="-143"/>
        <w:rPr>
          <w:rFonts w:ascii="Arial Narrow" w:hAnsi="Arial Narrow" w:cs="NewsGothicBT-Roman"/>
          <w:b/>
          <w:i/>
          <w:color w:val="000000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65F91"/>
        <w:tblLook w:val="04A0" w:firstRow="1" w:lastRow="0" w:firstColumn="1" w:lastColumn="0" w:noHBand="0" w:noVBand="1"/>
      </w:tblPr>
      <w:tblGrid>
        <w:gridCol w:w="9889"/>
      </w:tblGrid>
      <w:tr w:rsidR="007118A1" w14:paraId="33C4F30F" w14:textId="77777777" w:rsidTr="0071713D">
        <w:trPr>
          <w:trHeight w:val="447"/>
        </w:trPr>
        <w:tc>
          <w:tcPr>
            <w:tcW w:w="9889" w:type="dxa"/>
            <w:shd w:val="clear" w:color="auto" w:fill="336699"/>
            <w:vAlign w:val="center"/>
          </w:tcPr>
          <w:p w14:paraId="24BE4E0C" w14:textId="77777777" w:rsidR="007118A1" w:rsidRPr="007118A1" w:rsidRDefault="007118A1" w:rsidP="007118A1">
            <w:pPr>
              <w:tabs>
                <w:tab w:val="left" w:pos="6105"/>
              </w:tabs>
              <w:rPr>
                <w:rFonts w:ascii="Arial Narrow" w:hAnsi="Arial Narrow" w:cs="Optima"/>
                <w:b/>
                <w:i/>
                <w:color w:val="FFFFFF"/>
                <w:sz w:val="20"/>
                <w:szCs w:val="20"/>
              </w:rPr>
            </w:pPr>
            <w:r w:rsidRPr="007118A1">
              <w:rPr>
                <w:rFonts w:ascii="Arial Narrow" w:hAnsi="Arial Narrow" w:cs="Optima"/>
                <w:color w:val="000000"/>
                <w:sz w:val="20"/>
                <w:szCs w:val="20"/>
              </w:rPr>
              <w:lastRenderedPageBreak/>
              <w:br w:type="page"/>
            </w:r>
            <w:r w:rsidRPr="007118A1">
              <w:rPr>
                <w:rFonts w:ascii="Arial Narrow" w:hAnsi="Arial Narrow"/>
                <w:b/>
                <w:color w:val="FFFFFF"/>
                <w:sz w:val="20"/>
                <w:szCs w:val="20"/>
              </w:rPr>
              <w:t>ADDITIONAL LEAVE (TO BE COMPLETED BY THE BIRTH MOTHER/PRIMARY CAREGIVER)</w:t>
            </w:r>
          </w:p>
        </w:tc>
      </w:tr>
      <w:tr w:rsidR="007118A1" w14:paraId="2EE569B8" w14:textId="77777777" w:rsidTr="0071713D">
        <w:tc>
          <w:tcPr>
            <w:tcW w:w="9889" w:type="dxa"/>
            <w:shd w:val="clear" w:color="auto" w:fill="FFFFFF"/>
          </w:tcPr>
          <w:p w14:paraId="25AD5D7B" w14:textId="77777777" w:rsidR="007118A1" w:rsidRPr="007118A1" w:rsidRDefault="007118A1" w:rsidP="007118A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7118A1">
              <w:rPr>
                <w:rFonts w:ascii="Arial Narrow" w:hAnsi="Arial Narrow"/>
                <w:b/>
                <w:sz w:val="20"/>
                <w:szCs w:val="20"/>
              </w:rPr>
              <w:t>In addition to the parental leave requested, I also wish to take the following leave:</w:t>
            </w:r>
          </w:p>
          <w:p w14:paraId="06E7FD68" w14:textId="77777777" w:rsidR="007118A1" w:rsidRPr="007118A1" w:rsidRDefault="007118A1" w:rsidP="007118A1">
            <w:pPr>
              <w:numPr>
                <w:ilvl w:val="0"/>
                <w:numId w:val="26"/>
              </w:numPr>
              <w:tabs>
                <w:tab w:val="left" w:pos="589"/>
                <w:tab w:val="left" w:leader="dot" w:pos="4962"/>
                <w:tab w:val="left" w:pos="5670"/>
                <w:tab w:val="left" w:leader="dot" w:pos="7938"/>
              </w:tabs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20"/>
              </w:rPr>
              <w:t>Annual leave from:</w:t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  <w:t>to:</w:t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</w:r>
          </w:p>
          <w:p w14:paraId="0CF14614" w14:textId="77777777" w:rsidR="007118A1" w:rsidRPr="007118A1" w:rsidRDefault="007118A1" w:rsidP="007118A1">
            <w:pPr>
              <w:numPr>
                <w:ilvl w:val="0"/>
                <w:numId w:val="26"/>
              </w:numPr>
              <w:tabs>
                <w:tab w:val="left" w:pos="589"/>
                <w:tab w:val="left" w:leader="dot" w:pos="4962"/>
                <w:tab w:val="left" w:pos="5670"/>
                <w:tab w:val="left" w:leader="dot" w:pos="7938"/>
              </w:tabs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20"/>
              </w:rPr>
              <w:t>Long service full pay leave from:</w:t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  <w:t>to:</w:t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</w:r>
          </w:p>
          <w:p w14:paraId="1F1A2D72" w14:textId="77777777" w:rsidR="007118A1" w:rsidRPr="007118A1" w:rsidRDefault="007118A1" w:rsidP="007118A1">
            <w:pPr>
              <w:numPr>
                <w:ilvl w:val="0"/>
                <w:numId w:val="26"/>
              </w:numPr>
              <w:tabs>
                <w:tab w:val="left" w:pos="589"/>
                <w:tab w:val="left" w:leader="dot" w:pos="4962"/>
                <w:tab w:val="left" w:pos="5670"/>
                <w:tab w:val="left" w:leader="dot" w:pos="7938"/>
              </w:tabs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20"/>
              </w:rPr>
              <w:t>Long service half pay leave from:</w:t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  <w:t>to:</w:t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</w:r>
          </w:p>
          <w:p w14:paraId="4A4E24C6" w14:textId="6B209585" w:rsidR="007118A1" w:rsidRPr="007118A1" w:rsidRDefault="007118A1" w:rsidP="007118A1">
            <w:pPr>
              <w:numPr>
                <w:ilvl w:val="0"/>
                <w:numId w:val="26"/>
              </w:numPr>
              <w:tabs>
                <w:tab w:val="left" w:pos="589"/>
                <w:tab w:val="left" w:leader="dot" w:pos="4962"/>
                <w:tab w:val="left" w:pos="5670"/>
                <w:tab w:val="left" w:leader="dot" w:pos="7938"/>
              </w:tabs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20"/>
              </w:rPr>
              <w:t>Leave without pay from:</w:t>
            </w:r>
            <w:r w:rsidR="00BE079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  <w:t>to:</w:t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</w:r>
          </w:p>
          <w:p w14:paraId="32E5A486" w14:textId="21844A3C" w:rsidR="007118A1" w:rsidRPr="007118A1" w:rsidRDefault="007118A1" w:rsidP="00711618">
            <w:pPr>
              <w:tabs>
                <w:tab w:val="left" w:pos="284"/>
                <w:tab w:val="left" w:leader="dot" w:pos="4962"/>
              </w:tabs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7118A1">
              <w:rPr>
                <w:rFonts w:ascii="Arial Narrow" w:hAnsi="Arial Narrow"/>
                <w:sz w:val="20"/>
                <w:szCs w:val="20"/>
              </w:rPr>
              <w:t>My expected return to work date is</w:t>
            </w:r>
            <w:proofErr w:type="gramStart"/>
            <w:r w:rsidRPr="007118A1">
              <w:rPr>
                <w:rFonts w:ascii="Arial Narrow" w:hAnsi="Arial Narrow"/>
                <w:sz w:val="20"/>
                <w:szCs w:val="20"/>
              </w:rPr>
              <w:t>:</w:t>
            </w:r>
            <w:r w:rsidR="00BE079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118A1">
              <w:rPr>
                <w:rFonts w:ascii="Arial Narrow" w:hAnsi="Arial Narrow"/>
                <w:sz w:val="20"/>
                <w:szCs w:val="20"/>
              </w:rPr>
              <w:tab/>
            </w:r>
            <w:r w:rsidR="00711618">
              <w:rPr>
                <w:rFonts w:ascii="Arial Narrow" w:hAnsi="Arial Narrow"/>
                <w:sz w:val="20"/>
                <w:szCs w:val="20"/>
              </w:rPr>
              <w:t>……..</w:t>
            </w:r>
            <w:proofErr w:type="gramEnd"/>
            <w:r w:rsidRPr="007118A1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</w:t>
            </w:r>
            <w:r w:rsidRPr="007118A1">
              <w:rPr>
                <w:rFonts w:ascii="Arial Narrow" w:hAnsi="Arial Narrow"/>
                <w:sz w:val="16"/>
                <w:szCs w:val="16"/>
              </w:rPr>
              <w:t>Continued Page 2</w:t>
            </w:r>
          </w:p>
        </w:tc>
      </w:tr>
    </w:tbl>
    <w:p w14:paraId="321584CC" w14:textId="77777777" w:rsidR="0071713D" w:rsidRDefault="0071713D" w:rsidP="0071713D">
      <w:pPr>
        <w:pStyle w:val="Header"/>
        <w:ind w:left="-142" w:right="-143"/>
        <w:jc w:val="right"/>
        <w:rPr>
          <w:rFonts w:ascii="Arial Narrow" w:hAnsi="Arial Narrow" w:cs="NewsGothicBT-Roman"/>
          <w:b/>
          <w:color w:val="000000"/>
          <w:sz w:val="20"/>
          <w:szCs w:val="20"/>
        </w:rPr>
      </w:pPr>
    </w:p>
    <w:p w14:paraId="7E944E7D" w14:textId="77777777" w:rsidR="0071713D" w:rsidRDefault="0071713D" w:rsidP="0071713D">
      <w:pPr>
        <w:pStyle w:val="Header"/>
        <w:ind w:left="-142" w:right="-143"/>
        <w:jc w:val="right"/>
        <w:rPr>
          <w:rFonts w:ascii="Arial Narrow" w:hAnsi="Arial Narrow" w:cs="NewsGothicBT-Roman"/>
          <w:b/>
          <w:color w:val="000000"/>
          <w:sz w:val="20"/>
          <w:szCs w:val="20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961"/>
      </w:tblGrid>
      <w:tr w:rsidR="0071713D" w14:paraId="32DFD3F9" w14:textId="77777777" w:rsidTr="00D06D7E">
        <w:trPr>
          <w:trHeight w:val="50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99"/>
            <w:vAlign w:val="center"/>
          </w:tcPr>
          <w:p w14:paraId="1A93FD16" w14:textId="77777777" w:rsidR="0071713D" w:rsidRPr="0071713D" w:rsidRDefault="0071713D" w:rsidP="00D06D7E">
            <w:pPr>
              <w:tabs>
                <w:tab w:val="left" w:pos="6105"/>
              </w:tabs>
              <w:rPr>
                <w:rFonts w:ascii="Arial Narrow" w:hAnsi="Arial Narrow"/>
                <w:b/>
                <w:color w:val="FFFFFF"/>
                <w:sz w:val="10"/>
                <w:szCs w:val="10"/>
              </w:rPr>
            </w:pPr>
            <w:r w:rsidRPr="0071713D">
              <w:rPr>
                <w:rFonts w:ascii="Arial Narrow" w:hAnsi="Arial Narrow"/>
                <w:b/>
                <w:color w:val="FFFFFF"/>
                <w:sz w:val="20"/>
                <w:szCs w:val="20"/>
              </w:rPr>
              <w:t>AUTHORISATION  - Amended Return to Work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99"/>
            <w:vAlign w:val="center"/>
          </w:tcPr>
          <w:p w14:paraId="3A60E938" w14:textId="77777777" w:rsidR="0071713D" w:rsidRPr="0071713D" w:rsidRDefault="0071713D" w:rsidP="00D06D7E">
            <w:pPr>
              <w:tabs>
                <w:tab w:val="left" w:pos="6105"/>
              </w:tabs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71713D">
              <w:rPr>
                <w:rFonts w:ascii="Arial Narrow" w:hAnsi="Arial Narrow"/>
                <w:b/>
                <w:color w:val="FFFFFF"/>
                <w:sz w:val="20"/>
                <w:szCs w:val="20"/>
              </w:rPr>
              <w:t>AUTHORISATION – Amended Return to Work</w:t>
            </w:r>
          </w:p>
        </w:tc>
      </w:tr>
      <w:tr w:rsidR="0071713D" w:rsidRPr="00483491" w14:paraId="465C9887" w14:textId="77777777" w:rsidTr="00642120">
        <w:trPr>
          <w:trHeight w:val="162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D3CE00" w14:textId="77777777" w:rsidR="00642120" w:rsidRDefault="00642120" w:rsidP="00642120">
            <w:pPr>
              <w:rPr>
                <w:rFonts w:ascii="Arial Narrow" w:hAnsi="Arial Narrow"/>
                <w:b/>
                <w:sz w:val="20"/>
              </w:rPr>
            </w:pPr>
          </w:p>
          <w:p w14:paraId="0B92A7FA" w14:textId="77777777" w:rsidR="0071713D" w:rsidRPr="0071713D" w:rsidRDefault="0071713D" w:rsidP="00642120">
            <w:pPr>
              <w:spacing w:after="120"/>
              <w:rPr>
                <w:rFonts w:ascii="Arial Narrow" w:hAnsi="Arial Narrow"/>
                <w:color w:val="0070C0"/>
              </w:rPr>
            </w:pPr>
            <w:r w:rsidRPr="0071713D">
              <w:rPr>
                <w:rFonts w:ascii="Arial Narrow" w:hAnsi="Arial Narrow"/>
                <w:b/>
                <w:sz w:val="20"/>
              </w:rPr>
              <w:t>Staff</w:t>
            </w:r>
            <w:r w:rsidRPr="0071713D">
              <w:rPr>
                <w:rFonts w:ascii="Arial Narrow" w:hAnsi="Arial Narrow"/>
              </w:rPr>
              <w:t xml:space="preserve"> </w:t>
            </w:r>
            <w:r w:rsidRPr="0071713D">
              <w:rPr>
                <w:rFonts w:ascii="Arial Narrow" w:hAnsi="Arial Narrow"/>
                <w:b/>
                <w:sz w:val="20"/>
              </w:rPr>
              <w:t xml:space="preserve">member </w:t>
            </w:r>
            <w:r w:rsidRPr="0071713D">
              <w:rPr>
                <w:rFonts w:ascii="Arial Narrow" w:hAnsi="Arial Narrow"/>
                <w:color w:val="0070C0"/>
                <w:sz w:val="20"/>
              </w:rPr>
              <w:t>(Birth Mother/Primary Caregiver)</w:t>
            </w:r>
          </w:p>
          <w:p w14:paraId="1442CA5C" w14:textId="77777777" w:rsidR="0071713D" w:rsidRPr="0071713D" w:rsidRDefault="0071713D" w:rsidP="00642120">
            <w:pPr>
              <w:tabs>
                <w:tab w:val="left" w:pos="3600"/>
                <w:tab w:val="left" w:pos="6480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In lodging this application, I declare that I am the birth mother/primary caregiver of the child.</w:t>
            </w:r>
          </w:p>
          <w:p w14:paraId="6159E929" w14:textId="77777777" w:rsidR="0071713D" w:rsidRPr="0071713D" w:rsidRDefault="0071713D" w:rsidP="00642120">
            <w:pPr>
              <w:numPr>
                <w:ilvl w:val="12"/>
                <w:numId w:val="0"/>
              </w:numPr>
              <w:shd w:val="clear" w:color="auto" w:fill="FFFFFF"/>
              <w:tabs>
                <w:tab w:val="left" w:pos="567"/>
                <w:tab w:val="left" w:pos="2610"/>
                <w:tab w:val="left" w:pos="3261"/>
                <w:tab w:val="left" w:pos="6480"/>
              </w:tabs>
              <w:spacing w:before="120" w:after="120"/>
              <w:rPr>
                <w:rFonts w:ascii="Arial Narrow" w:hAnsi="Arial Narrow"/>
                <w:iCs/>
                <w:sz w:val="20"/>
                <w:szCs w:val="20"/>
              </w:rPr>
            </w:pPr>
            <w:r w:rsidRPr="0071713D">
              <w:rPr>
                <w:rFonts w:ascii="Arial Narrow" w:hAnsi="Arial Narrow"/>
                <w:iCs/>
                <w:sz w:val="20"/>
                <w:szCs w:val="20"/>
              </w:rPr>
              <w:t>I note that if I wish to amend the date that I intend to return to work I am required to apply to my Supervisor for approval not less than four weeks prior to the amended date of return.</w:t>
            </w:r>
          </w:p>
          <w:p w14:paraId="5152BD82" w14:textId="77777777" w:rsidR="0071713D" w:rsidRPr="0071713D" w:rsidRDefault="0071713D" w:rsidP="00642120">
            <w:pPr>
              <w:numPr>
                <w:ilvl w:val="12"/>
                <w:numId w:val="0"/>
              </w:numPr>
              <w:shd w:val="clear" w:color="auto" w:fill="FFFFFF"/>
              <w:tabs>
                <w:tab w:val="left" w:pos="567"/>
                <w:tab w:val="left" w:pos="2610"/>
                <w:tab w:val="left" w:pos="3261"/>
                <w:tab w:val="left" w:pos="6480"/>
              </w:tabs>
              <w:rPr>
                <w:rFonts w:ascii="Arial Narrow" w:hAnsi="Arial Narrow"/>
                <w:b/>
                <w:iCs/>
                <w:color w:val="339933"/>
                <w:sz w:val="20"/>
                <w:szCs w:val="20"/>
              </w:rPr>
            </w:pPr>
            <w:r w:rsidRPr="0071713D">
              <w:rPr>
                <w:rFonts w:ascii="Arial Narrow" w:hAnsi="Arial Narrow"/>
                <w:iCs/>
                <w:sz w:val="20"/>
                <w:szCs w:val="20"/>
              </w:rPr>
              <w:t>I note that if I intend to apply to return to duty on a part time basis as per the Reduced Employment Fraction for Care of Child provisions (Refer to</w:t>
            </w:r>
            <w:r w:rsidR="00FC2140">
              <w:rPr>
                <w:rFonts w:ascii="Arial Narrow" w:hAnsi="Arial Narrow"/>
                <w:iCs/>
                <w:sz w:val="20"/>
                <w:szCs w:val="20"/>
              </w:rPr>
              <w:t xml:space="preserve"> </w:t>
            </w:r>
            <w:r w:rsidRPr="0071713D">
              <w:rPr>
                <w:rFonts w:ascii="Arial Narrow" w:hAnsi="Arial Narrow"/>
                <w:iCs/>
                <w:sz w:val="20"/>
                <w:szCs w:val="20"/>
              </w:rPr>
              <w:t>Enterprise Agreement</w:t>
            </w:r>
            <w:r w:rsidR="00642120">
              <w:rPr>
                <w:rFonts w:ascii="Arial Narrow" w:hAnsi="Arial Narrow"/>
                <w:iCs/>
                <w:sz w:val="20"/>
                <w:szCs w:val="20"/>
              </w:rPr>
              <w:t xml:space="preserve"> </w:t>
            </w:r>
            <w:r w:rsidRPr="0071713D">
              <w:rPr>
                <w:rFonts w:ascii="Arial Narrow" w:hAnsi="Arial Narrow"/>
                <w:iCs/>
                <w:sz w:val="20"/>
                <w:szCs w:val="20"/>
              </w:rPr>
              <w:t>(as amended</w:t>
            </w:r>
            <w:r w:rsidR="00FC2140">
              <w:rPr>
                <w:rFonts w:ascii="Arial Narrow" w:hAnsi="Arial Narrow"/>
                <w:iCs/>
                <w:sz w:val="20"/>
                <w:szCs w:val="20"/>
              </w:rPr>
              <w:t>))</w:t>
            </w:r>
            <w:r w:rsidRPr="0071713D">
              <w:rPr>
                <w:rFonts w:ascii="Arial Narrow" w:hAnsi="Arial Narrow"/>
                <w:b/>
                <w:iCs/>
                <w:color w:val="0070C0"/>
                <w:sz w:val="20"/>
                <w:szCs w:val="20"/>
              </w:rPr>
              <w:t xml:space="preserve"> </w:t>
            </w:r>
            <w:r w:rsidRPr="0071713D">
              <w:rPr>
                <w:rFonts w:ascii="Arial Narrow" w:hAnsi="Arial Narrow"/>
                <w:iCs/>
                <w:sz w:val="20"/>
                <w:szCs w:val="20"/>
              </w:rPr>
              <w:t>I am required to submit an application to my Supervisor not less than three months prior to the nominated date of return.</w:t>
            </w:r>
          </w:p>
          <w:p w14:paraId="6E3D087A" w14:textId="77777777" w:rsidR="0071713D" w:rsidRPr="0071713D" w:rsidRDefault="0071713D" w:rsidP="00642120">
            <w:pPr>
              <w:numPr>
                <w:ilvl w:val="12"/>
                <w:numId w:val="0"/>
              </w:numPr>
              <w:shd w:val="clear" w:color="auto" w:fill="FFFFFF"/>
              <w:tabs>
                <w:tab w:val="left" w:pos="567"/>
                <w:tab w:val="left" w:pos="2610"/>
                <w:tab w:val="left" w:pos="3261"/>
                <w:tab w:val="left" w:pos="6480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If applicable, I have attached to this form a medical certificate stating the expected date of birth/placement.</w:t>
            </w:r>
          </w:p>
          <w:p w14:paraId="367B31DF" w14:textId="4DE51D97" w:rsidR="00642120" w:rsidRPr="0071713D" w:rsidRDefault="00642120" w:rsidP="00642120">
            <w:pPr>
              <w:tabs>
                <w:tab w:val="right" w:leader="dot" w:pos="4712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 xml:space="preserve">Name </w:t>
            </w:r>
            <w:r w:rsidRPr="0071713D">
              <w:rPr>
                <w:rFonts w:ascii="Arial Narrow" w:hAnsi="Arial Narrow"/>
                <w:i/>
                <w:iCs/>
                <w:sz w:val="20"/>
                <w:szCs w:val="20"/>
              </w:rPr>
              <w:t>(please print):</w:t>
            </w:r>
            <w:r w:rsidRPr="0071713D">
              <w:rPr>
                <w:rFonts w:ascii="Arial Narrow" w:hAnsi="Arial Narrow"/>
                <w:sz w:val="20"/>
                <w:szCs w:val="20"/>
              </w:rPr>
              <w:tab/>
            </w:r>
          </w:p>
          <w:p w14:paraId="2F35141A" w14:textId="77777777" w:rsidR="00642120" w:rsidRDefault="00642120" w:rsidP="00642120">
            <w:pPr>
              <w:tabs>
                <w:tab w:val="left" w:leader="dot" w:pos="2869"/>
                <w:tab w:val="left" w:leader="dot" w:pos="4746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</w:p>
          <w:p w14:paraId="2250E5FD" w14:textId="77777777" w:rsidR="0071713D" w:rsidRPr="0071713D" w:rsidRDefault="0071713D" w:rsidP="00642120">
            <w:pPr>
              <w:tabs>
                <w:tab w:val="left" w:leader="dot" w:pos="2869"/>
                <w:tab w:val="left" w:leader="dot" w:pos="4746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Signature:</w:t>
            </w:r>
            <w:r w:rsidRPr="0071713D">
              <w:rPr>
                <w:rFonts w:ascii="Arial Narrow" w:hAnsi="Arial Narrow"/>
                <w:sz w:val="20"/>
                <w:szCs w:val="20"/>
              </w:rPr>
              <w:tab/>
              <w:t xml:space="preserve">       </w:t>
            </w:r>
            <w:r w:rsidRPr="0071713D">
              <w:rPr>
                <w:rFonts w:ascii="Arial Narrow" w:hAnsi="Arial Narrow"/>
                <w:color w:val="999999"/>
                <w:sz w:val="20"/>
                <w:szCs w:val="20"/>
              </w:rPr>
              <w:t xml:space="preserve"> </w:t>
            </w:r>
            <w:r w:rsidRPr="0071713D">
              <w:rPr>
                <w:rFonts w:ascii="Arial Narrow" w:hAnsi="Arial Narrow"/>
                <w:sz w:val="20"/>
                <w:szCs w:val="20"/>
              </w:rPr>
              <w:t>Date:</w:t>
            </w:r>
            <w:r w:rsidRPr="0071713D"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93EBC3" w14:textId="77777777" w:rsidR="00642120" w:rsidRDefault="00642120" w:rsidP="00642120">
            <w:pPr>
              <w:rPr>
                <w:rFonts w:ascii="Arial Narrow" w:hAnsi="Arial Narrow"/>
                <w:b/>
                <w:sz w:val="20"/>
              </w:rPr>
            </w:pPr>
          </w:p>
          <w:p w14:paraId="09C84AF2" w14:textId="77777777" w:rsidR="0071713D" w:rsidRPr="0071713D" w:rsidRDefault="0071713D" w:rsidP="00642120">
            <w:pPr>
              <w:spacing w:after="120"/>
              <w:rPr>
                <w:rFonts w:ascii="Arial Narrow" w:hAnsi="Arial Narrow"/>
                <w:color w:val="244061" w:themeColor="accent1" w:themeShade="80"/>
              </w:rPr>
            </w:pPr>
            <w:r w:rsidRPr="0071713D">
              <w:rPr>
                <w:rFonts w:ascii="Arial Narrow" w:hAnsi="Arial Narrow"/>
                <w:b/>
                <w:sz w:val="20"/>
              </w:rPr>
              <w:t>Staff</w:t>
            </w:r>
            <w:r w:rsidRPr="0071713D">
              <w:rPr>
                <w:rFonts w:ascii="Arial Narrow" w:hAnsi="Arial Narrow"/>
              </w:rPr>
              <w:t xml:space="preserve"> </w:t>
            </w:r>
            <w:r w:rsidRPr="0071713D">
              <w:rPr>
                <w:rFonts w:ascii="Arial Narrow" w:hAnsi="Arial Narrow"/>
                <w:b/>
                <w:sz w:val="20"/>
              </w:rPr>
              <w:t xml:space="preserve">member </w:t>
            </w:r>
            <w:r w:rsidRPr="0071713D">
              <w:rPr>
                <w:rFonts w:ascii="Arial Narrow" w:hAnsi="Arial Narrow"/>
                <w:color w:val="0070C0"/>
                <w:sz w:val="20"/>
              </w:rPr>
              <w:t>(Spouse/De Facto Partner)</w:t>
            </w:r>
          </w:p>
          <w:p w14:paraId="63EFD4BE" w14:textId="77777777" w:rsidR="0071713D" w:rsidRPr="0071713D" w:rsidRDefault="0071713D" w:rsidP="00642120">
            <w:pPr>
              <w:tabs>
                <w:tab w:val="left" w:pos="3600"/>
                <w:tab w:val="left" w:pos="6480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In lodging this application, I declare that I am the spouse/de facto partner of the birth mother/primary caregiver of the child.</w:t>
            </w:r>
          </w:p>
          <w:p w14:paraId="02C16B06" w14:textId="77777777" w:rsidR="0071713D" w:rsidRPr="0071713D" w:rsidRDefault="0071713D" w:rsidP="00642120">
            <w:pPr>
              <w:numPr>
                <w:ilvl w:val="12"/>
                <w:numId w:val="0"/>
              </w:numPr>
              <w:shd w:val="clear" w:color="auto" w:fill="FFFFFF"/>
              <w:tabs>
                <w:tab w:val="left" w:pos="567"/>
                <w:tab w:val="left" w:pos="2610"/>
                <w:tab w:val="left" w:pos="3261"/>
                <w:tab w:val="left" w:pos="6480"/>
              </w:tabs>
              <w:spacing w:before="120" w:after="120"/>
              <w:rPr>
                <w:rFonts w:ascii="Arial Narrow" w:hAnsi="Arial Narrow"/>
                <w:iCs/>
                <w:sz w:val="20"/>
                <w:szCs w:val="20"/>
              </w:rPr>
            </w:pPr>
            <w:r w:rsidRPr="0071713D">
              <w:rPr>
                <w:rFonts w:ascii="Arial Narrow" w:hAnsi="Arial Narrow"/>
                <w:iCs/>
                <w:sz w:val="20"/>
                <w:szCs w:val="20"/>
              </w:rPr>
              <w:t>I note that if I wish to amend the date that I intend to return to work I am required to apply to my Supervisor for approval not less than four weeks prior to the amended date of return. (Refer to Enterprise Agreement</w:t>
            </w:r>
            <w:r w:rsidR="00FC2140">
              <w:rPr>
                <w:rFonts w:ascii="Arial Narrow" w:hAnsi="Arial Narrow"/>
                <w:iCs/>
                <w:sz w:val="20"/>
                <w:szCs w:val="20"/>
              </w:rPr>
              <w:t xml:space="preserve"> (as amended)).</w:t>
            </w:r>
          </w:p>
          <w:p w14:paraId="51336B2B" w14:textId="77777777" w:rsidR="0071713D" w:rsidRPr="0071713D" w:rsidRDefault="0071713D" w:rsidP="00642120">
            <w:pPr>
              <w:tabs>
                <w:tab w:val="right" w:leader="dot" w:pos="4712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</w:p>
          <w:p w14:paraId="3CA32DFC" w14:textId="77777777" w:rsidR="0071713D" w:rsidRPr="0071713D" w:rsidRDefault="0071713D" w:rsidP="00642120">
            <w:pPr>
              <w:tabs>
                <w:tab w:val="right" w:leader="dot" w:pos="4712"/>
              </w:tabs>
              <w:rPr>
                <w:rFonts w:ascii="Arial Narrow" w:hAnsi="Arial Narrow"/>
                <w:sz w:val="20"/>
                <w:szCs w:val="20"/>
              </w:rPr>
            </w:pPr>
          </w:p>
          <w:p w14:paraId="5B27F376" w14:textId="77777777" w:rsidR="0071713D" w:rsidRDefault="0071713D" w:rsidP="00642120">
            <w:pPr>
              <w:tabs>
                <w:tab w:val="right" w:leader="dot" w:pos="4712"/>
              </w:tabs>
              <w:rPr>
                <w:rFonts w:ascii="Arial Narrow" w:hAnsi="Arial Narrow"/>
                <w:sz w:val="20"/>
                <w:szCs w:val="20"/>
              </w:rPr>
            </w:pPr>
          </w:p>
          <w:p w14:paraId="26B3EAAF" w14:textId="77777777" w:rsidR="00642120" w:rsidRDefault="00642120" w:rsidP="00642120">
            <w:pPr>
              <w:tabs>
                <w:tab w:val="right" w:leader="dot" w:pos="4712"/>
              </w:tabs>
              <w:rPr>
                <w:rFonts w:ascii="Arial Narrow" w:hAnsi="Arial Narrow"/>
                <w:sz w:val="20"/>
                <w:szCs w:val="20"/>
              </w:rPr>
            </w:pPr>
          </w:p>
          <w:p w14:paraId="5F3EF5DE" w14:textId="77777777" w:rsidR="00642120" w:rsidRPr="0071713D" w:rsidRDefault="00642120" w:rsidP="00642120">
            <w:pPr>
              <w:tabs>
                <w:tab w:val="right" w:leader="dot" w:pos="4712"/>
              </w:tabs>
              <w:rPr>
                <w:rFonts w:ascii="Arial Narrow" w:hAnsi="Arial Narrow"/>
                <w:sz w:val="20"/>
                <w:szCs w:val="20"/>
              </w:rPr>
            </w:pPr>
          </w:p>
          <w:p w14:paraId="0D6B2BA1" w14:textId="77777777" w:rsidR="00642120" w:rsidRDefault="00642120" w:rsidP="00642120">
            <w:pPr>
              <w:tabs>
                <w:tab w:val="right" w:leader="dot" w:pos="4712"/>
              </w:tabs>
              <w:rPr>
                <w:rFonts w:ascii="Arial Narrow" w:hAnsi="Arial Narrow"/>
                <w:sz w:val="20"/>
                <w:szCs w:val="20"/>
              </w:rPr>
            </w:pPr>
          </w:p>
          <w:p w14:paraId="63757B21" w14:textId="69AD12AE" w:rsidR="0071713D" w:rsidRPr="0071713D" w:rsidRDefault="0071713D" w:rsidP="00642120">
            <w:pPr>
              <w:tabs>
                <w:tab w:val="right" w:leader="dot" w:pos="4712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 xml:space="preserve">Name </w:t>
            </w:r>
            <w:r w:rsidRPr="0071713D">
              <w:rPr>
                <w:rFonts w:ascii="Arial Narrow" w:hAnsi="Arial Narrow"/>
                <w:i/>
                <w:iCs/>
                <w:sz w:val="20"/>
                <w:szCs w:val="20"/>
              </w:rPr>
              <w:t>(please print):</w:t>
            </w:r>
            <w:r w:rsidRPr="0071713D">
              <w:rPr>
                <w:rFonts w:ascii="Arial Narrow" w:hAnsi="Arial Narrow"/>
                <w:sz w:val="20"/>
                <w:szCs w:val="20"/>
              </w:rPr>
              <w:tab/>
            </w:r>
          </w:p>
          <w:p w14:paraId="2D01914F" w14:textId="77777777" w:rsidR="00642120" w:rsidRDefault="00642120" w:rsidP="00642120">
            <w:pPr>
              <w:numPr>
                <w:ilvl w:val="12"/>
                <w:numId w:val="0"/>
              </w:numPr>
              <w:shd w:val="clear" w:color="auto" w:fill="FFFFFF"/>
              <w:tabs>
                <w:tab w:val="left" w:leader="dot" w:pos="2869"/>
                <w:tab w:val="left" w:leader="dot" w:pos="4745"/>
              </w:tabs>
              <w:spacing w:after="120"/>
              <w:rPr>
                <w:rFonts w:ascii="Arial Narrow" w:hAnsi="Arial Narrow"/>
                <w:sz w:val="20"/>
                <w:szCs w:val="20"/>
              </w:rPr>
            </w:pPr>
          </w:p>
          <w:p w14:paraId="303041E4" w14:textId="77777777" w:rsidR="0071713D" w:rsidRPr="0071713D" w:rsidRDefault="0071713D" w:rsidP="00642120">
            <w:pPr>
              <w:numPr>
                <w:ilvl w:val="12"/>
                <w:numId w:val="0"/>
              </w:numPr>
              <w:shd w:val="clear" w:color="auto" w:fill="FFFFFF"/>
              <w:tabs>
                <w:tab w:val="left" w:leader="dot" w:pos="2869"/>
                <w:tab w:val="left" w:leader="dot" w:pos="4745"/>
              </w:tabs>
              <w:spacing w:before="120" w:after="120"/>
              <w:rPr>
                <w:rFonts w:ascii="Arial Narrow" w:hAnsi="Arial Narrow"/>
                <w:iCs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Signature:</w:t>
            </w:r>
            <w:r w:rsidRPr="0071713D">
              <w:rPr>
                <w:rFonts w:ascii="Arial Narrow" w:hAnsi="Arial Narrow"/>
                <w:sz w:val="20"/>
                <w:szCs w:val="20"/>
              </w:rPr>
              <w:tab/>
              <w:t xml:space="preserve"> Date:</w:t>
            </w:r>
            <w:r w:rsidRPr="0071713D">
              <w:rPr>
                <w:rFonts w:ascii="Arial Narrow" w:hAnsi="Arial Narrow"/>
                <w:sz w:val="20"/>
                <w:szCs w:val="20"/>
              </w:rPr>
              <w:tab/>
            </w:r>
          </w:p>
        </w:tc>
      </w:tr>
      <w:tr w:rsidR="0071713D" w:rsidRPr="00A27C5C" w14:paraId="5FF14479" w14:textId="77777777" w:rsidTr="00D06D7E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9923" w:type="dxa"/>
            <w:gridSpan w:val="2"/>
            <w:shd w:val="clear" w:color="auto" w:fill="365F91" w:themeFill="accent1" w:themeFillShade="BF"/>
          </w:tcPr>
          <w:p w14:paraId="69543E92" w14:textId="77777777" w:rsidR="0071713D" w:rsidRPr="0071713D" w:rsidRDefault="0071713D" w:rsidP="00D06D7E">
            <w:pPr>
              <w:pStyle w:val="NoSpacing"/>
              <w:spacing w:before="120"/>
              <w:rPr>
                <w:rFonts w:ascii="Arial Narrow" w:hAnsi="Arial Narrow"/>
                <w:b/>
                <w:sz w:val="20"/>
                <w:szCs w:val="20"/>
              </w:rPr>
            </w:pPr>
            <w:r w:rsidRPr="0071713D">
              <w:rPr>
                <w:rFonts w:ascii="Arial Narrow" w:hAnsi="Arial Narrow" w:cs="Optima"/>
                <w:b/>
                <w:color w:val="FFFFFF" w:themeColor="background1"/>
                <w:sz w:val="20"/>
                <w:szCs w:val="20"/>
              </w:rPr>
              <w:t>RECOMMENDATION – Shared Parental Leave</w:t>
            </w:r>
          </w:p>
        </w:tc>
      </w:tr>
      <w:tr w:rsidR="0071713D" w:rsidRPr="00A27C5C" w14:paraId="34DC7468" w14:textId="77777777" w:rsidTr="00D06D7E">
        <w:tblPrEx>
          <w:tblLook w:val="0000" w:firstRow="0" w:lastRow="0" w:firstColumn="0" w:lastColumn="0" w:noHBand="0" w:noVBand="0"/>
        </w:tblPrEx>
        <w:trPr>
          <w:cantSplit/>
          <w:trHeight w:val="991"/>
        </w:trPr>
        <w:tc>
          <w:tcPr>
            <w:tcW w:w="4962" w:type="dxa"/>
          </w:tcPr>
          <w:p w14:paraId="45DCC334" w14:textId="77777777" w:rsidR="0071713D" w:rsidRPr="0071713D" w:rsidRDefault="0071713D" w:rsidP="00D06D7E">
            <w:pPr>
              <w:pStyle w:val="NoSpacing"/>
              <w:spacing w:before="120" w:after="120"/>
              <w:rPr>
                <w:rFonts w:ascii="Arial Narrow" w:hAnsi="Arial Narrow"/>
                <w:b/>
                <w:sz w:val="20"/>
                <w:szCs w:val="20"/>
              </w:rPr>
            </w:pPr>
            <w:r w:rsidRPr="0071713D">
              <w:rPr>
                <w:rFonts w:ascii="Arial Narrow" w:hAnsi="Arial Narrow"/>
                <w:b/>
                <w:sz w:val="20"/>
                <w:szCs w:val="20"/>
              </w:rPr>
              <w:t>Supervisor</w:t>
            </w:r>
          </w:p>
          <w:p w14:paraId="41397549" w14:textId="77777777" w:rsidR="0071713D" w:rsidRPr="0071713D" w:rsidRDefault="0071713D" w:rsidP="00D06D7E">
            <w:pPr>
              <w:pStyle w:val="NoSpacing"/>
              <w:spacing w:after="120"/>
              <w:ind w:left="885" w:hanging="885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 xml:space="preserve">Supported             </w:t>
            </w:r>
            <w:sdt>
              <w:sdtPr>
                <w:rPr>
                  <w:sz w:val="28"/>
                  <w:szCs w:val="28"/>
                </w:rPr>
                <w:id w:val="-68458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618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  <w:szCs w:val="20"/>
              </w:rPr>
              <w:t xml:space="preserve">                Not supported   </w:t>
            </w:r>
            <w:sdt>
              <w:sdtPr>
                <w:rPr>
                  <w:sz w:val="28"/>
                  <w:szCs w:val="28"/>
                </w:rPr>
                <w:id w:val="-2003734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618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  <w:p w14:paraId="545551BA" w14:textId="77777777" w:rsidR="0071713D" w:rsidRPr="0071713D" w:rsidRDefault="0071713D" w:rsidP="00D06D7E">
            <w:pPr>
              <w:pStyle w:val="NoSpacing"/>
              <w:spacing w:after="120"/>
              <w:ind w:left="885" w:hanging="885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If not supported, please state reason</w:t>
            </w:r>
            <w:proofErr w:type="gramStart"/>
            <w:r w:rsidRPr="0071713D">
              <w:rPr>
                <w:rFonts w:ascii="Arial Narrow" w:hAnsi="Arial Narrow"/>
                <w:sz w:val="20"/>
                <w:szCs w:val="20"/>
              </w:rPr>
              <w:t>:............................................</w:t>
            </w:r>
            <w:proofErr w:type="gramEnd"/>
          </w:p>
          <w:p w14:paraId="682D2F19" w14:textId="77777777" w:rsidR="0071713D" w:rsidRPr="0071713D" w:rsidRDefault="0071713D" w:rsidP="00D06D7E">
            <w:pPr>
              <w:tabs>
                <w:tab w:val="left" w:pos="4775"/>
                <w:tab w:val="left" w:pos="6243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......................................................................................................</w:t>
            </w:r>
          </w:p>
          <w:p w14:paraId="2874CCD1" w14:textId="18D56735" w:rsidR="0071713D" w:rsidRPr="0071713D" w:rsidRDefault="0071713D" w:rsidP="00D06D7E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Name</w:t>
            </w:r>
            <w:r w:rsidR="001C516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1713D">
              <w:rPr>
                <w:rFonts w:ascii="Arial Narrow" w:hAnsi="Arial Narrow"/>
                <w:i/>
                <w:iCs/>
                <w:sz w:val="20"/>
                <w:szCs w:val="20"/>
              </w:rPr>
              <w:t>(please print):</w:t>
            </w:r>
            <w:r w:rsidRPr="0071713D">
              <w:rPr>
                <w:rFonts w:ascii="Arial Narrow" w:hAnsi="Arial Narrow"/>
                <w:sz w:val="20"/>
                <w:szCs w:val="20"/>
              </w:rPr>
              <w:t xml:space="preserve"> .....................................................................</w:t>
            </w:r>
          </w:p>
          <w:p w14:paraId="23E235A2" w14:textId="77777777" w:rsidR="0071713D" w:rsidRPr="0071713D" w:rsidRDefault="0071713D" w:rsidP="00D06D7E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</w:p>
          <w:p w14:paraId="38305B2C" w14:textId="77777777" w:rsidR="0071713D" w:rsidRPr="0071713D" w:rsidRDefault="0071713D" w:rsidP="00D06D7E">
            <w:pPr>
              <w:pStyle w:val="NoSpacing"/>
              <w:spacing w:after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Signature: ................................................... Date: ...................</w:t>
            </w:r>
          </w:p>
        </w:tc>
        <w:tc>
          <w:tcPr>
            <w:tcW w:w="4961" w:type="dxa"/>
          </w:tcPr>
          <w:p w14:paraId="3226803A" w14:textId="77777777" w:rsidR="0071713D" w:rsidRPr="0071713D" w:rsidRDefault="0071713D" w:rsidP="00D06D7E">
            <w:pPr>
              <w:pStyle w:val="NoSpacing"/>
              <w:spacing w:before="120" w:after="120"/>
              <w:rPr>
                <w:rFonts w:ascii="Arial Narrow" w:hAnsi="Arial Narrow"/>
                <w:b/>
                <w:sz w:val="20"/>
                <w:szCs w:val="20"/>
              </w:rPr>
            </w:pPr>
            <w:r w:rsidRPr="0071713D">
              <w:rPr>
                <w:rFonts w:ascii="Arial Narrow" w:hAnsi="Arial Narrow"/>
                <w:b/>
                <w:sz w:val="20"/>
                <w:szCs w:val="20"/>
              </w:rPr>
              <w:t>Supervisor</w:t>
            </w:r>
          </w:p>
          <w:p w14:paraId="0A11F15D" w14:textId="77777777" w:rsidR="0071713D" w:rsidRPr="0071713D" w:rsidRDefault="0071713D" w:rsidP="00D06D7E">
            <w:pPr>
              <w:pStyle w:val="NoSpacing"/>
              <w:spacing w:after="120"/>
              <w:ind w:left="885" w:hanging="885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 xml:space="preserve">Supported    </w:t>
            </w:r>
            <w:sdt>
              <w:sdtPr>
                <w:rPr>
                  <w:sz w:val="28"/>
                  <w:szCs w:val="28"/>
                </w:rPr>
                <w:id w:val="-99411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618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  <w:szCs w:val="20"/>
              </w:rPr>
              <w:t xml:space="preserve">                      Not supported.       </w:t>
            </w:r>
            <w:sdt>
              <w:sdtPr>
                <w:rPr>
                  <w:sz w:val="28"/>
                  <w:szCs w:val="28"/>
                </w:rPr>
                <w:id w:val="152134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618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  <w:szCs w:val="20"/>
              </w:rPr>
              <w:t xml:space="preserve">               </w:t>
            </w:r>
          </w:p>
          <w:p w14:paraId="6D652A6A" w14:textId="77777777" w:rsidR="0071713D" w:rsidRPr="0071713D" w:rsidRDefault="0071713D" w:rsidP="00D06D7E">
            <w:pPr>
              <w:pStyle w:val="NoSpacing"/>
              <w:spacing w:after="120"/>
              <w:ind w:left="885" w:hanging="885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If not supported, please state reason</w:t>
            </w:r>
            <w:proofErr w:type="gramStart"/>
            <w:r w:rsidRPr="0071713D">
              <w:rPr>
                <w:rFonts w:ascii="Arial Narrow" w:hAnsi="Arial Narrow"/>
                <w:sz w:val="20"/>
                <w:szCs w:val="20"/>
              </w:rPr>
              <w:t>:............................................</w:t>
            </w:r>
            <w:proofErr w:type="gramEnd"/>
          </w:p>
          <w:p w14:paraId="5D191619" w14:textId="77777777" w:rsidR="0071713D" w:rsidRPr="0071713D" w:rsidRDefault="0071713D" w:rsidP="00D06D7E">
            <w:pPr>
              <w:tabs>
                <w:tab w:val="left" w:pos="4775"/>
                <w:tab w:val="left" w:pos="6243"/>
              </w:tabs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......................................................................................................</w:t>
            </w:r>
          </w:p>
          <w:p w14:paraId="2671A502" w14:textId="77777777" w:rsidR="0071713D" w:rsidRPr="0071713D" w:rsidRDefault="0071713D" w:rsidP="00D06D7E">
            <w:pPr>
              <w:pStyle w:val="NoSpacing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 xml:space="preserve">Name </w:t>
            </w:r>
            <w:r w:rsidRPr="0071713D">
              <w:rPr>
                <w:rFonts w:ascii="Arial Narrow" w:hAnsi="Arial Narrow"/>
                <w:i/>
                <w:iCs/>
                <w:sz w:val="20"/>
                <w:szCs w:val="20"/>
              </w:rPr>
              <w:t>(please print): .................................................................</w:t>
            </w:r>
          </w:p>
          <w:p w14:paraId="70D41517" w14:textId="77777777" w:rsidR="0071713D" w:rsidRPr="0071713D" w:rsidRDefault="0071713D" w:rsidP="00D06D7E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</w:p>
          <w:p w14:paraId="133A0B9E" w14:textId="77777777" w:rsidR="0071713D" w:rsidRPr="0071713D" w:rsidRDefault="0071713D" w:rsidP="00D06D7E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Signature: .................................................. Date: .....................</w:t>
            </w:r>
          </w:p>
        </w:tc>
      </w:tr>
    </w:tbl>
    <w:p w14:paraId="0CFDDF40" w14:textId="5EB153FE" w:rsidR="00FD1284" w:rsidRDefault="00FD1284" w:rsidP="007118A1">
      <w:pPr>
        <w:pStyle w:val="Header"/>
        <w:ind w:left="-142" w:right="-143"/>
        <w:rPr>
          <w:rFonts w:ascii="Arial Narrow" w:hAnsi="Arial Narrow" w:cs="NewsGothicBT-Roman"/>
          <w:b/>
          <w:i/>
          <w:color w:val="000000"/>
        </w:rPr>
      </w:pPr>
    </w:p>
    <w:p w14:paraId="53F023B2" w14:textId="77777777" w:rsidR="00FD1284" w:rsidRDefault="00FD1284">
      <w:pPr>
        <w:rPr>
          <w:rFonts w:ascii="Arial Narrow" w:hAnsi="Arial Narrow" w:cs="NewsGothicBT-Roman"/>
          <w:b/>
          <w:i/>
          <w:color w:val="000000"/>
        </w:rPr>
      </w:pPr>
      <w:r>
        <w:rPr>
          <w:rFonts w:ascii="Arial Narrow" w:hAnsi="Arial Narrow" w:cs="NewsGothicBT-Roman"/>
          <w:b/>
          <w:i/>
          <w:color w:val="000000"/>
        </w:rPr>
        <w:br w:type="page"/>
      </w:r>
    </w:p>
    <w:p w14:paraId="44A08F96" w14:textId="77777777" w:rsidR="0071713D" w:rsidRDefault="0071713D" w:rsidP="007118A1">
      <w:pPr>
        <w:pStyle w:val="Header"/>
        <w:ind w:left="-142" w:right="-143"/>
        <w:rPr>
          <w:rFonts w:ascii="Arial Narrow" w:hAnsi="Arial Narrow" w:cs="NewsGothicBT-Roman"/>
          <w:b/>
          <w:i/>
          <w:color w:val="000000"/>
        </w:rPr>
      </w:pPr>
    </w:p>
    <w:tbl>
      <w:tblPr>
        <w:tblpPr w:leftFromText="180" w:rightFromText="180" w:vertAnchor="text" w:horzAnchor="margin" w:tblpY="51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4961"/>
      </w:tblGrid>
      <w:tr w:rsidR="00902688" w:rsidRPr="00A27C5C" w14:paraId="2A7A8C57" w14:textId="77777777" w:rsidTr="00902688">
        <w:trPr>
          <w:cantSplit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14:paraId="0C62198A" w14:textId="77777777" w:rsidR="00902688" w:rsidRPr="0071713D" w:rsidRDefault="00902688" w:rsidP="00902688">
            <w:pPr>
              <w:pStyle w:val="NoSpacing"/>
              <w:spacing w:before="120"/>
              <w:rPr>
                <w:rFonts w:ascii="Arial Narrow" w:hAnsi="Arial Narrow"/>
                <w:b/>
                <w:sz w:val="20"/>
                <w:szCs w:val="20"/>
              </w:rPr>
            </w:pPr>
            <w:r w:rsidRPr="0071713D">
              <w:rPr>
                <w:rFonts w:ascii="Arial Narrow" w:hAnsi="Arial Narrow" w:cs="Optima"/>
                <w:b/>
                <w:color w:val="FFFFFF" w:themeColor="background1"/>
                <w:sz w:val="20"/>
                <w:szCs w:val="20"/>
              </w:rPr>
              <w:t>AUTHORISATION – Shared Parental Leave</w:t>
            </w:r>
          </w:p>
        </w:tc>
      </w:tr>
      <w:tr w:rsidR="00902688" w:rsidRPr="00A27C5C" w14:paraId="0FE3C760" w14:textId="77777777" w:rsidTr="00902688">
        <w:trPr>
          <w:cantSplit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AE1F" w14:textId="77777777" w:rsidR="00FD1284" w:rsidRPr="0071713D" w:rsidRDefault="00FD1284" w:rsidP="00FD1284">
            <w:pPr>
              <w:pStyle w:val="NoSpacing"/>
              <w:spacing w:before="120"/>
              <w:rPr>
                <w:rFonts w:ascii="Arial Narrow" w:hAnsi="Arial Narrow"/>
                <w:sz w:val="16"/>
                <w:szCs w:val="16"/>
              </w:rPr>
            </w:pPr>
            <w:r w:rsidRPr="0071713D">
              <w:rPr>
                <w:rFonts w:ascii="Arial Narrow" w:hAnsi="Arial Narrow"/>
                <w:b/>
                <w:sz w:val="20"/>
                <w:szCs w:val="20"/>
              </w:rPr>
              <w:t>Head of School/Branch Head</w:t>
            </w:r>
            <w:r w:rsidRPr="0071713D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F589E9F" w14:textId="77777777" w:rsidR="00FD1284" w:rsidRPr="0071713D" w:rsidRDefault="00FD1284" w:rsidP="00FD1284">
            <w:pPr>
              <w:tabs>
                <w:tab w:val="left" w:pos="4775"/>
                <w:tab w:val="left" w:pos="6243"/>
              </w:tabs>
              <w:spacing w:before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 xml:space="preserve">Is the applicant research funded?      Yes   </w:t>
            </w:r>
            <w:sdt>
              <w:sdtPr>
                <w:rPr>
                  <w:sz w:val="28"/>
                  <w:szCs w:val="28"/>
                </w:rPr>
                <w:id w:val="1525284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  <w:szCs w:val="20"/>
              </w:rPr>
              <w:t xml:space="preserve">           No   </w:t>
            </w:r>
            <w:sdt>
              <w:sdtPr>
                <w:rPr>
                  <w:sz w:val="28"/>
                  <w:szCs w:val="28"/>
                </w:rPr>
                <w:id w:val="-1027412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  <w:szCs w:val="20"/>
              </w:rPr>
              <w:t xml:space="preserve">       </w:t>
            </w:r>
          </w:p>
          <w:p w14:paraId="35CA1EEA" w14:textId="77777777" w:rsidR="00FD1284" w:rsidRPr="0071713D" w:rsidRDefault="00FD1284" w:rsidP="00FD1284">
            <w:pPr>
              <w:tabs>
                <w:tab w:val="left" w:pos="4775"/>
                <w:tab w:val="left" w:pos="6243"/>
              </w:tabs>
              <w:spacing w:before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If yes, please state Granting body.................................................</w:t>
            </w:r>
          </w:p>
          <w:p w14:paraId="2610D93E" w14:textId="77777777" w:rsidR="00FD1284" w:rsidRPr="0071713D" w:rsidRDefault="00FD1284" w:rsidP="00FD1284">
            <w:pPr>
              <w:tabs>
                <w:tab w:val="left" w:pos="4775"/>
                <w:tab w:val="left" w:pos="6243"/>
              </w:tabs>
              <w:spacing w:before="120" w:after="240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71713D">
              <w:rPr>
                <w:rFonts w:ascii="Arial Narrow" w:hAnsi="Arial Narrow"/>
                <w:sz w:val="20"/>
                <w:szCs w:val="20"/>
              </w:rPr>
              <w:t>and</w:t>
            </w:r>
            <w:proofErr w:type="gramEnd"/>
            <w:r w:rsidRPr="0071713D">
              <w:rPr>
                <w:rFonts w:ascii="Arial Narrow" w:hAnsi="Arial Narrow"/>
                <w:sz w:val="20"/>
                <w:szCs w:val="20"/>
              </w:rPr>
              <w:t xml:space="preserve"> Grant Scheme  .....................................................................</w:t>
            </w:r>
          </w:p>
          <w:p w14:paraId="26424773" w14:textId="77777777" w:rsidR="00902688" w:rsidRPr="0071713D" w:rsidRDefault="00902688" w:rsidP="00902688">
            <w:pPr>
              <w:pStyle w:val="NoSpacing"/>
              <w:spacing w:after="120"/>
              <w:ind w:left="885" w:hanging="885"/>
              <w:rPr>
                <w:rFonts w:ascii="Arial Narrow" w:hAnsi="Arial Narrow"/>
                <w:b/>
                <w:sz w:val="20"/>
              </w:rPr>
            </w:pPr>
            <w:r w:rsidRPr="0071713D">
              <w:rPr>
                <w:rFonts w:ascii="Arial Narrow" w:hAnsi="Arial Narrow"/>
                <w:b/>
                <w:sz w:val="20"/>
                <w:szCs w:val="20"/>
              </w:rPr>
              <w:t>Approval:</w:t>
            </w:r>
            <w:r w:rsidRPr="0071713D">
              <w:rPr>
                <w:rFonts w:ascii="Arial Narrow" w:hAnsi="Arial Narrow"/>
                <w:sz w:val="20"/>
                <w:szCs w:val="20"/>
              </w:rPr>
              <w:t xml:space="preserve">     </w:t>
            </w:r>
            <w:sdt>
              <w:sdtPr>
                <w:rPr>
                  <w:sz w:val="28"/>
                  <w:szCs w:val="28"/>
                </w:rPr>
                <w:id w:val="137372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</w:rPr>
              <w:t xml:space="preserve">                    </w:t>
            </w:r>
            <w:r w:rsidRPr="0071713D">
              <w:rPr>
                <w:rFonts w:ascii="Arial Narrow" w:hAnsi="Arial Narrow"/>
                <w:b/>
                <w:sz w:val="20"/>
              </w:rPr>
              <w:t xml:space="preserve">Not Approved     </w:t>
            </w:r>
            <w:sdt>
              <w:sdtPr>
                <w:rPr>
                  <w:sz w:val="28"/>
                  <w:szCs w:val="28"/>
                </w:rPr>
                <w:id w:val="-886185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b/>
                <w:sz w:val="20"/>
              </w:rPr>
              <w:t xml:space="preserve"> </w:t>
            </w:r>
          </w:p>
          <w:p w14:paraId="57BBE111" w14:textId="77777777" w:rsidR="00902688" w:rsidRPr="0071713D" w:rsidRDefault="00902688" w:rsidP="00902688">
            <w:pPr>
              <w:pStyle w:val="NoSpacing"/>
              <w:spacing w:after="120"/>
              <w:ind w:left="885" w:hanging="885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If not approved please state reason..............................................</w:t>
            </w:r>
          </w:p>
          <w:p w14:paraId="5DB61E4B" w14:textId="77777777" w:rsidR="00902688" w:rsidRPr="0071713D" w:rsidRDefault="00902688" w:rsidP="00902688">
            <w:pPr>
              <w:pStyle w:val="NoSpacing"/>
              <w:spacing w:after="120"/>
              <w:ind w:left="885" w:hanging="885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......................................................................................................</w:t>
            </w:r>
          </w:p>
          <w:p w14:paraId="2EB50A46" w14:textId="77777777" w:rsidR="00902688" w:rsidRPr="0071713D" w:rsidRDefault="00902688" w:rsidP="00902688">
            <w:pPr>
              <w:pStyle w:val="NoSpacing"/>
              <w:spacing w:after="120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Name</w:t>
            </w:r>
            <w:r w:rsidRPr="0071713D">
              <w:rPr>
                <w:rFonts w:ascii="Arial Narrow" w:hAnsi="Arial Narrow"/>
                <w:i/>
                <w:iCs/>
                <w:sz w:val="20"/>
                <w:szCs w:val="20"/>
              </w:rPr>
              <w:t>: ..................................................................</w:t>
            </w:r>
          </w:p>
          <w:p w14:paraId="7257EFE6" w14:textId="77777777" w:rsidR="00902688" w:rsidRPr="0071713D" w:rsidRDefault="00902688" w:rsidP="00902688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Signature: ................................................... Date: ....................</w:t>
            </w:r>
          </w:p>
          <w:p w14:paraId="329B4DE8" w14:textId="77777777" w:rsidR="00902688" w:rsidRPr="0071713D" w:rsidRDefault="00902688" w:rsidP="00902688">
            <w:pPr>
              <w:pStyle w:val="NoSpacing"/>
              <w:ind w:left="885" w:hanging="885"/>
              <w:rPr>
                <w:rFonts w:ascii="Arial Narrow" w:hAnsi="Arial Narrow"/>
                <w:sz w:val="20"/>
                <w:szCs w:val="20"/>
                <w:highlight w:val="yellow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3942" w14:textId="77777777" w:rsidR="00FD1284" w:rsidRPr="0071713D" w:rsidRDefault="00FD1284" w:rsidP="00FD1284">
            <w:pPr>
              <w:pStyle w:val="NoSpacing"/>
              <w:spacing w:before="120"/>
              <w:rPr>
                <w:rFonts w:ascii="Arial Narrow" w:hAnsi="Arial Narrow"/>
                <w:sz w:val="16"/>
                <w:szCs w:val="16"/>
              </w:rPr>
            </w:pPr>
            <w:r w:rsidRPr="0071713D">
              <w:rPr>
                <w:rFonts w:ascii="Arial Narrow" w:hAnsi="Arial Narrow"/>
                <w:b/>
                <w:sz w:val="20"/>
                <w:szCs w:val="20"/>
              </w:rPr>
              <w:t>Head of School/Branch Head</w:t>
            </w:r>
            <w:r w:rsidRPr="0071713D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48E68B3" w14:textId="77777777" w:rsidR="00FD1284" w:rsidRPr="0071713D" w:rsidRDefault="00FD1284" w:rsidP="00FD1284">
            <w:pPr>
              <w:tabs>
                <w:tab w:val="left" w:pos="4775"/>
                <w:tab w:val="left" w:pos="6243"/>
              </w:tabs>
              <w:spacing w:before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 xml:space="preserve">Is the applicant research funded?      Yes   </w:t>
            </w:r>
            <w:sdt>
              <w:sdtPr>
                <w:rPr>
                  <w:sz w:val="28"/>
                  <w:szCs w:val="28"/>
                </w:rPr>
                <w:id w:val="-55647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  <w:szCs w:val="20"/>
              </w:rPr>
              <w:t xml:space="preserve">           No   </w:t>
            </w:r>
            <w:sdt>
              <w:sdtPr>
                <w:rPr>
                  <w:sz w:val="28"/>
                  <w:szCs w:val="28"/>
                </w:rPr>
                <w:id w:val="-271549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  <w:szCs w:val="20"/>
              </w:rPr>
              <w:t xml:space="preserve">       </w:t>
            </w:r>
          </w:p>
          <w:p w14:paraId="26537F0F" w14:textId="77777777" w:rsidR="00FD1284" w:rsidRPr="0071713D" w:rsidRDefault="00FD1284" w:rsidP="00FD1284">
            <w:pPr>
              <w:tabs>
                <w:tab w:val="left" w:pos="4775"/>
                <w:tab w:val="left" w:pos="6243"/>
              </w:tabs>
              <w:spacing w:before="120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If yes, please state Granting body.................................................</w:t>
            </w:r>
          </w:p>
          <w:p w14:paraId="6C3E28BB" w14:textId="77777777" w:rsidR="00FD1284" w:rsidRPr="0071713D" w:rsidRDefault="00FD1284" w:rsidP="00FD1284">
            <w:pPr>
              <w:tabs>
                <w:tab w:val="left" w:pos="4775"/>
                <w:tab w:val="left" w:pos="6243"/>
              </w:tabs>
              <w:spacing w:before="120" w:after="240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71713D">
              <w:rPr>
                <w:rFonts w:ascii="Arial Narrow" w:hAnsi="Arial Narrow"/>
                <w:sz w:val="20"/>
                <w:szCs w:val="20"/>
              </w:rPr>
              <w:t>and</w:t>
            </w:r>
            <w:proofErr w:type="gramEnd"/>
            <w:r w:rsidRPr="0071713D">
              <w:rPr>
                <w:rFonts w:ascii="Arial Narrow" w:hAnsi="Arial Narrow"/>
                <w:sz w:val="20"/>
                <w:szCs w:val="20"/>
              </w:rPr>
              <w:t xml:space="preserve"> Grant Scheme  .....................................................................</w:t>
            </w:r>
          </w:p>
          <w:p w14:paraId="6041B879" w14:textId="77777777" w:rsidR="00902688" w:rsidRPr="0071713D" w:rsidRDefault="00902688" w:rsidP="00902688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</w:p>
          <w:p w14:paraId="544ED3CC" w14:textId="77777777" w:rsidR="00902688" w:rsidRPr="0071713D" w:rsidRDefault="00902688" w:rsidP="00902688">
            <w:pPr>
              <w:pStyle w:val="NoSpacing"/>
              <w:spacing w:after="120"/>
              <w:rPr>
                <w:rFonts w:ascii="Arial Narrow" w:hAnsi="Arial Narrow"/>
                <w:b/>
                <w:sz w:val="20"/>
              </w:rPr>
            </w:pPr>
            <w:r w:rsidRPr="0071713D">
              <w:rPr>
                <w:rFonts w:ascii="Arial Narrow" w:hAnsi="Arial Narrow"/>
                <w:b/>
                <w:sz w:val="20"/>
                <w:szCs w:val="20"/>
              </w:rPr>
              <w:t xml:space="preserve">Approved:      </w:t>
            </w:r>
            <w:r w:rsidRPr="0071713D">
              <w:rPr>
                <w:rFonts w:ascii="Arial Narrow" w:hAnsi="Arial Narrow"/>
                <w:sz w:val="20"/>
              </w:rPr>
              <w:t xml:space="preserve">  </w:t>
            </w:r>
            <w:sdt>
              <w:sdtPr>
                <w:rPr>
                  <w:sz w:val="28"/>
                  <w:szCs w:val="28"/>
                </w:rPr>
                <w:id w:val="804741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sz w:val="20"/>
              </w:rPr>
              <w:t xml:space="preserve">                   </w:t>
            </w:r>
            <w:r w:rsidRPr="0071713D">
              <w:rPr>
                <w:rFonts w:ascii="Arial Narrow" w:hAnsi="Arial Narrow"/>
                <w:b/>
                <w:sz w:val="20"/>
              </w:rPr>
              <w:t xml:space="preserve">Not Approved:  </w:t>
            </w:r>
            <w:sdt>
              <w:sdtPr>
                <w:rPr>
                  <w:sz w:val="28"/>
                  <w:szCs w:val="28"/>
                </w:rPr>
                <w:id w:val="-317805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Pr="0071713D">
              <w:rPr>
                <w:rFonts w:ascii="Arial Narrow" w:hAnsi="Arial Narrow"/>
                <w:b/>
                <w:sz w:val="20"/>
              </w:rPr>
              <w:t xml:space="preserve">   </w:t>
            </w:r>
          </w:p>
          <w:p w14:paraId="6F200AC7" w14:textId="77777777" w:rsidR="00902688" w:rsidRPr="0071713D" w:rsidRDefault="00902688" w:rsidP="00902688">
            <w:pPr>
              <w:pStyle w:val="NoSpacing"/>
              <w:spacing w:after="120"/>
              <w:ind w:left="885" w:hanging="885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 xml:space="preserve">If not approved please state </w:t>
            </w:r>
            <w:proofErr w:type="gramStart"/>
            <w:r w:rsidRPr="0071713D">
              <w:rPr>
                <w:rFonts w:ascii="Arial Narrow" w:hAnsi="Arial Narrow"/>
                <w:sz w:val="20"/>
                <w:szCs w:val="20"/>
              </w:rPr>
              <w:t>reason .............................................</w:t>
            </w:r>
            <w:proofErr w:type="gramEnd"/>
          </w:p>
          <w:p w14:paraId="3B4A740C" w14:textId="77777777" w:rsidR="00902688" w:rsidRPr="0071713D" w:rsidRDefault="00902688" w:rsidP="00902688">
            <w:pPr>
              <w:pStyle w:val="NoSpacing"/>
              <w:spacing w:after="120"/>
              <w:ind w:left="885" w:hanging="885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.......................................................................................................</w:t>
            </w:r>
          </w:p>
          <w:p w14:paraId="3252BEA9" w14:textId="77777777" w:rsidR="00902688" w:rsidRPr="0071713D" w:rsidRDefault="00902688" w:rsidP="00902688">
            <w:pPr>
              <w:pStyle w:val="NoSpacing"/>
              <w:spacing w:after="120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Name</w:t>
            </w:r>
            <w:r w:rsidRPr="0071713D">
              <w:rPr>
                <w:rFonts w:ascii="Arial Narrow" w:hAnsi="Arial Narrow"/>
                <w:i/>
                <w:iCs/>
                <w:sz w:val="20"/>
                <w:szCs w:val="20"/>
              </w:rPr>
              <w:t>: ...................................................................</w:t>
            </w:r>
          </w:p>
          <w:p w14:paraId="2B692C1E" w14:textId="77777777" w:rsidR="00902688" w:rsidRPr="0071713D" w:rsidRDefault="00902688" w:rsidP="00902688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71713D">
              <w:rPr>
                <w:rFonts w:ascii="Arial Narrow" w:hAnsi="Arial Narrow"/>
                <w:sz w:val="20"/>
                <w:szCs w:val="20"/>
              </w:rPr>
              <w:t>Signature: ................................................... Date: .......................</w:t>
            </w:r>
          </w:p>
          <w:p w14:paraId="7CCE42C0" w14:textId="77777777" w:rsidR="00902688" w:rsidRPr="0071713D" w:rsidRDefault="00902688" w:rsidP="00902688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5C28517" w14:textId="77777777" w:rsidR="007118A1" w:rsidRDefault="007118A1" w:rsidP="00FD1284">
      <w:pPr>
        <w:pStyle w:val="Header"/>
        <w:ind w:left="-142" w:right="-143"/>
        <w:rPr>
          <w:rFonts w:ascii="Arial Narrow" w:hAnsi="Arial Narrow" w:cs="NewsGothicBT-Roman"/>
          <w:b/>
          <w:i/>
          <w:color w:val="000000"/>
        </w:rPr>
      </w:pPr>
    </w:p>
    <w:sectPr w:rsidR="007118A1" w:rsidSect="004171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692BE" w14:textId="77777777" w:rsidR="00FD6F00" w:rsidRDefault="00FD6F00" w:rsidP="00734DEC">
      <w:r>
        <w:separator/>
      </w:r>
    </w:p>
  </w:endnote>
  <w:endnote w:type="continuationSeparator" w:id="0">
    <w:p w14:paraId="4B13D839" w14:textId="77777777" w:rsidR="00FD6F00" w:rsidRDefault="00FD6F00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sGothic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4BA56" w14:textId="77777777" w:rsidR="00FD6F00" w:rsidRPr="007A3637" w:rsidRDefault="00FD6F00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037D4CB0" w14:textId="77777777" w:rsidR="00FD6F00" w:rsidRDefault="00FD6F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7E8DD" w14:textId="77777777" w:rsidR="00FD6F00" w:rsidRDefault="00FD6F00" w:rsidP="00B62678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356"/>
      <w:gridCol w:w="4065"/>
      <w:gridCol w:w="1268"/>
      <w:gridCol w:w="1127"/>
      <w:gridCol w:w="953"/>
    </w:tblGrid>
    <w:tr w:rsidR="007D60EF" w:rsidRPr="008E5E43" w14:paraId="0EF02BE7" w14:textId="77777777" w:rsidTr="007D60EF">
      <w:tc>
        <w:tcPr>
          <w:tcW w:w="2376" w:type="dxa"/>
        </w:tcPr>
        <w:p w14:paraId="0E2D289A" w14:textId="77777777" w:rsidR="007D60EF" w:rsidRPr="008E5E43" w:rsidRDefault="007D60EF" w:rsidP="007D60EF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Workforce Management Handbook</w:t>
          </w:r>
        </w:p>
      </w:tc>
      <w:tc>
        <w:tcPr>
          <w:tcW w:w="4111" w:type="dxa"/>
        </w:tcPr>
        <w:p w14:paraId="757B45E7" w14:textId="77777777" w:rsidR="007D60EF" w:rsidRPr="008E5E43" w:rsidRDefault="007D60EF" w:rsidP="007D60EF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Leave Entitlement Procedure</w:t>
          </w:r>
        </w:p>
      </w:tc>
      <w:tc>
        <w:tcPr>
          <w:tcW w:w="1276" w:type="dxa"/>
        </w:tcPr>
        <w:p w14:paraId="1535A455" w14:textId="77777777" w:rsidR="007D60EF" w:rsidRPr="008E5E43" w:rsidRDefault="007D60EF" w:rsidP="007D60EF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134" w:type="dxa"/>
          <w:tcBorders>
            <w:right w:val="single" w:sz="4" w:space="0" w:color="auto"/>
          </w:tcBorders>
          <w:shd w:val="clear" w:color="auto" w:fill="auto"/>
        </w:tcPr>
        <w:p w14:paraId="45EE1CA2" w14:textId="32EE8DF3" w:rsidR="007D60EF" w:rsidRPr="008E5E43" w:rsidRDefault="00902688" w:rsidP="00991BF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 xml:space="preserve">12 </w:t>
          </w:r>
          <w:r w:rsidR="00991BF9">
            <w:rPr>
              <w:rFonts w:ascii="Arial Narrow" w:hAnsi="Arial Narrow"/>
              <w:b/>
              <w:sz w:val="14"/>
              <w:szCs w:val="14"/>
            </w:rPr>
            <w:t>August</w:t>
          </w:r>
          <w:r>
            <w:rPr>
              <w:rFonts w:ascii="Arial Narrow" w:hAnsi="Arial Narrow"/>
              <w:b/>
              <w:sz w:val="14"/>
              <w:szCs w:val="14"/>
            </w:rPr>
            <w:t xml:space="preserve"> 201</w:t>
          </w:r>
          <w:r w:rsidR="00991BF9">
            <w:rPr>
              <w:rFonts w:ascii="Arial Narrow" w:hAnsi="Arial Narrow"/>
              <w:b/>
              <w:sz w:val="14"/>
              <w:szCs w:val="14"/>
            </w:rPr>
            <w:t>9</w:t>
          </w:r>
        </w:p>
      </w:tc>
      <w:tc>
        <w:tcPr>
          <w:tcW w:w="9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ACD3ED4" w14:textId="4D2EE548" w:rsidR="007D60EF" w:rsidRPr="008E5E43" w:rsidRDefault="007D60EF" w:rsidP="007D60EF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Version </w:t>
          </w:r>
          <w:r>
            <w:rPr>
              <w:rFonts w:ascii="Arial Narrow" w:hAnsi="Arial Narrow"/>
              <w:b/>
              <w:sz w:val="14"/>
              <w:szCs w:val="14"/>
            </w:rPr>
            <w:t>1</w:t>
          </w:r>
          <w:r w:rsidR="00991BF9">
            <w:rPr>
              <w:rFonts w:ascii="Arial Narrow" w:hAnsi="Arial Narrow"/>
              <w:b/>
              <w:sz w:val="14"/>
              <w:szCs w:val="14"/>
            </w:rPr>
            <w:t>.2</w:t>
          </w:r>
        </w:p>
      </w:tc>
    </w:tr>
    <w:tr w:rsidR="007D60EF" w:rsidRPr="008E5E43" w14:paraId="1A9E2027" w14:textId="77777777" w:rsidTr="007D60EF">
      <w:tc>
        <w:tcPr>
          <w:tcW w:w="2376" w:type="dxa"/>
        </w:tcPr>
        <w:p w14:paraId="2ED0EB13" w14:textId="3833003D" w:rsidR="007D60EF" w:rsidRPr="008E5E43" w:rsidRDefault="00BE079C" w:rsidP="007D60EF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Authorised by</w:t>
          </w:r>
        </w:p>
      </w:tc>
      <w:tc>
        <w:tcPr>
          <w:tcW w:w="4111" w:type="dxa"/>
        </w:tcPr>
        <w:p w14:paraId="1FD70D8C" w14:textId="739F9F08" w:rsidR="007D60EF" w:rsidRPr="008E5E43" w:rsidRDefault="007D60EF" w:rsidP="00880106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 xml:space="preserve">Chief </w:t>
          </w:r>
          <w:r w:rsidR="00BE079C">
            <w:rPr>
              <w:rFonts w:ascii="Arial Narrow" w:hAnsi="Arial Narrow"/>
              <w:b/>
              <w:sz w:val="14"/>
              <w:szCs w:val="14"/>
            </w:rPr>
            <w:t>Operating Officer</w:t>
          </w:r>
        </w:p>
      </w:tc>
      <w:tc>
        <w:tcPr>
          <w:tcW w:w="1276" w:type="dxa"/>
        </w:tcPr>
        <w:p w14:paraId="182F7EF1" w14:textId="77777777" w:rsidR="007D60EF" w:rsidRPr="008E5E43" w:rsidRDefault="007D60EF" w:rsidP="007D60EF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134" w:type="dxa"/>
          <w:tcBorders>
            <w:right w:val="single" w:sz="4" w:space="0" w:color="auto"/>
          </w:tcBorders>
          <w:shd w:val="clear" w:color="auto" w:fill="auto"/>
        </w:tcPr>
        <w:p w14:paraId="7125972C" w14:textId="4EBB1670" w:rsidR="007D60EF" w:rsidRPr="008E5E43" w:rsidRDefault="00991BF9" w:rsidP="00991BF9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21</w:t>
          </w:r>
          <w:r w:rsidR="007D60EF">
            <w:rPr>
              <w:rFonts w:ascii="Arial Narrow" w:hAnsi="Arial Narrow"/>
              <w:b/>
              <w:sz w:val="14"/>
              <w:szCs w:val="14"/>
            </w:rPr>
            <w:t xml:space="preserve"> </w:t>
          </w:r>
          <w:r>
            <w:rPr>
              <w:rFonts w:ascii="Arial Narrow" w:hAnsi="Arial Narrow"/>
              <w:b/>
              <w:sz w:val="14"/>
              <w:szCs w:val="14"/>
            </w:rPr>
            <w:t>January</w:t>
          </w:r>
          <w:r w:rsidR="007D60EF">
            <w:rPr>
              <w:rFonts w:ascii="Arial Narrow" w:hAnsi="Arial Narrow"/>
              <w:b/>
              <w:sz w:val="14"/>
              <w:szCs w:val="14"/>
            </w:rPr>
            <w:t xml:space="preserve"> 20</w:t>
          </w:r>
          <w:r>
            <w:rPr>
              <w:rFonts w:ascii="Arial Narrow" w:hAnsi="Arial Narrow"/>
              <w:b/>
              <w:sz w:val="14"/>
              <w:szCs w:val="14"/>
            </w:rPr>
            <w:t>22</w:t>
          </w:r>
        </w:p>
      </w:tc>
      <w:tc>
        <w:tcPr>
          <w:tcW w:w="9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A2578F5" w14:textId="3BDB7AD3" w:rsidR="007D60EF" w:rsidRPr="008E5E43" w:rsidRDefault="007D60EF" w:rsidP="007D60EF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9F1CDB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3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9F1CDB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3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7D60EF" w:rsidRPr="008E5E43" w14:paraId="36A0704D" w14:textId="77777777" w:rsidTr="007959AC">
      <w:tc>
        <w:tcPr>
          <w:tcW w:w="2376" w:type="dxa"/>
        </w:tcPr>
        <w:p w14:paraId="3F444725" w14:textId="77777777" w:rsidR="007D60EF" w:rsidRPr="008E5E43" w:rsidRDefault="007D60EF" w:rsidP="007D60EF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7478" w:type="dxa"/>
          <w:gridSpan w:val="4"/>
          <w:tcBorders>
            <w:right w:val="single" w:sz="4" w:space="0" w:color="auto"/>
          </w:tcBorders>
        </w:tcPr>
        <w:p w14:paraId="396A1B27" w14:textId="77777777" w:rsidR="007D60EF" w:rsidRPr="008E5E43" w:rsidRDefault="007D60EF" w:rsidP="007D60EF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4400F83D" w14:textId="77777777" w:rsidR="00FD6F00" w:rsidRDefault="00FD6F00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B7397" w14:textId="77777777" w:rsidR="00FD6F00" w:rsidRDefault="00FD6F0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3C91727" wp14:editId="2489EC57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DCE9B" w14:textId="77777777" w:rsidR="00FD6F00" w:rsidRDefault="00FD6F00" w:rsidP="00734DEC">
      <w:r>
        <w:separator/>
      </w:r>
    </w:p>
  </w:footnote>
  <w:footnote w:type="continuationSeparator" w:id="0">
    <w:p w14:paraId="555CA4B4" w14:textId="77777777" w:rsidR="00FD6F00" w:rsidRDefault="00FD6F00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0B56D" w14:textId="77777777" w:rsidR="00FD6F00" w:rsidRDefault="00FD6F00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 wp14:anchorId="1B3F2102" wp14:editId="5FE2116E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16DC3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5"/>
      <w:gridCol w:w="4894"/>
    </w:tblGrid>
    <w:tr w:rsidR="00FD6F00" w14:paraId="519255A0" w14:textId="77777777" w:rsidTr="007118A1">
      <w:trPr>
        <w:trHeight w:val="420"/>
      </w:trPr>
      <w:tc>
        <w:tcPr>
          <w:tcW w:w="4976" w:type="dxa"/>
        </w:tcPr>
        <w:p w14:paraId="19CC6F34" w14:textId="77777777" w:rsidR="00FD6F00" w:rsidRDefault="00FD6F00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52D2E1DA" w14:textId="77777777" w:rsidR="00FD6F00" w:rsidRDefault="00FD6F00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Workforce Management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77" w:type="dxa"/>
        </w:tcPr>
        <w:p w14:paraId="7F2F385D" w14:textId="77777777" w:rsidR="00FD6F00" w:rsidRDefault="00FD6F00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7EC3A2A4" wp14:editId="32436D2F">
                <wp:extent cx="846331" cy="259080"/>
                <wp:effectExtent l="0" t="0" r="0" b="7620"/>
                <wp:docPr id="4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EBAF1E" w14:textId="0F84F263" w:rsidR="00FD6F00" w:rsidRDefault="00FD6F00" w:rsidP="002E0E4B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FC06470" wp14:editId="72D9F7A6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1A1C2B" id="Straight Connector 3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5736C" w14:textId="77777777" w:rsidR="00FD6F00" w:rsidRDefault="00FD6F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2EFE88C7" wp14:editId="75D1FC4D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79F7"/>
    <w:multiLevelType w:val="hybridMultilevel"/>
    <w:tmpl w:val="6F9625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D6FF6"/>
    <w:multiLevelType w:val="hybridMultilevel"/>
    <w:tmpl w:val="096CDF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4B4D93"/>
    <w:multiLevelType w:val="hybridMultilevel"/>
    <w:tmpl w:val="CFC077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63C13"/>
    <w:multiLevelType w:val="hybridMultilevel"/>
    <w:tmpl w:val="DE3E96AE"/>
    <w:lvl w:ilvl="0" w:tplc="0C5C668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62C6E"/>
    <w:multiLevelType w:val="hybridMultilevel"/>
    <w:tmpl w:val="61264E4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5081B"/>
    <w:multiLevelType w:val="hybridMultilevel"/>
    <w:tmpl w:val="3404E916"/>
    <w:lvl w:ilvl="0" w:tplc="0C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46911"/>
    <w:multiLevelType w:val="hybridMultilevel"/>
    <w:tmpl w:val="43987AA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F3B78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91EEA"/>
    <w:multiLevelType w:val="hybridMultilevel"/>
    <w:tmpl w:val="D2B0631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DD0001"/>
    <w:multiLevelType w:val="hybridMultilevel"/>
    <w:tmpl w:val="B7F4BA6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7B5EBB"/>
    <w:multiLevelType w:val="hybridMultilevel"/>
    <w:tmpl w:val="FAE841CA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A332B"/>
    <w:multiLevelType w:val="hybridMultilevel"/>
    <w:tmpl w:val="7114B0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64BDB"/>
    <w:multiLevelType w:val="multilevel"/>
    <w:tmpl w:val="14CA02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E9E53E5"/>
    <w:multiLevelType w:val="multilevel"/>
    <w:tmpl w:val="14CA02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D34460"/>
    <w:multiLevelType w:val="hybridMultilevel"/>
    <w:tmpl w:val="A90A8F6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07380E"/>
    <w:multiLevelType w:val="hybridMultilevel"/>
    <w:tmpl w:val="93A47472"/>
    <w:lvl w:ilvl="0" w:tplc="89B45E6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D6891"/>
    <w:multiLevelType w:val="hybridMultilevel"/>
    <w:tmpl w:val="0E54F344"/>
    <w:lvl w:ilvl="0" w:tplc="3CA27D0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736651"/>
    <w:multiLevelType w:val="multilevel"/>
    <w:tmpl w:val="14CA02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9FA1ABC"/>
    <w:multiLevelType w:val="hybridMultilevel"/>
    <w:tmpl w:val="B6FA10E2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E762B8"/>
    <w:multiLevelType w:val="hybridMultilevel"/>
    <w:tmpl w:val="CCBCF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63EC7"/>
    <w:multiLevelType w:val="hybridMultilevel"/>
    <w:tmpl w:val="2A1A720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674D87"/>
    <w:multiLevelType w:val="hybridMultilevel"/>
    <w:tmpl w:val="142E8AE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B4C0899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B42405"/>
    <w:multiLevelType w:val="hybridMultilevel"/>
    <w:tmpl w:val="2288282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E04D1"/>
    <w:multiLevelType w:val="hybridMultilevel"/>
    <w:tmpl w:val="432E8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BE5B4F"/>
    <w:multiLevelType w:val="hybridMultilevel"/>
    <w:tmpl w:val="72405D5E"/>
    <w:lvl w:ilvl="0" w:tplc="0C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782908C8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24"/>
  </w:num>
  <w:num w:numId="4">
    <w:abstractNumId w:val="8"/>
  </w:num>
  <w:num w:numId="5">
    <w:abstractNumId w:val="20"/>
  </w:num>
  <w:num w:numId="6">
    <w:abstractNumId w:val="6"/>
  </w:num>
  <w:num w:numId="7">
    <w:abstractNumId w:val="25"/>
  </w:num>
  <w:num w:numId="8">
    <w:abstractNumId w:val="2"/>
  </w:num>
  <w:num w:numId="9">
    <w:abstractNumId w:val="1"/>
  </w:num>
  <w:num w:numId="10">
    <w:abstractNumId w:val="27"/>
  </w:num>
  <w:num w:numId="11">
    <w:abstractNumId w:val="7"/>
  </w:num>
  <w:num w:numId="12">
    <w:abstractNumId w:val="5"/>
  </w:num>
  <w:num w:numId="13">
    <w:abstractNumId w:val="14"/>
  </w:num>
  <w:num w:numId="14">
    <w:abstractNumId w:val="19"/>
  </w:num>
  <w:num w:numId="15">
    <w:abstractNumId w:val="3"/>
  </w:num>
  <w:num w:numId="16">
    <w:abstractNumId w:val="13"/>
  </w:num>
  <w:num w:numId="17">
    <w:abstractNumId w:val="31"/>
  </w:num>
  <w:num w:numId="18">
    <w:abstractNumId w:val="0"/>
  </w:num>
  <w:num w:numId="19">
    <w:abstractNumId w:val="30"/>
  </w:num>
  <w:num w:numId="20">
    <w:abstractNumId w:val="23"/>
  </w:num>
  <w:num w:numId="21">
    <w:abstractNumId w:val="26"/>
  </w:num>
  <w:num w:numId="22">
    <w:abstractNumId w:val="21"/>
  </w:num>
  <w:num w:numId="23">
    <w:abstractNumId w:val="16"/>
  </w:num>
  <w:num w:numId="24">
    <w:abstractNumId w:val="15"/>
  </w:num>
  <w:num w:numId="25">
    <w:abstractNumId w:val="4"/>
  </w:num>
  <w:num w:numId="26">
    <w:abstractNumId w:val="22"/>
  </w:num>
  <w:num w:numId="27">
    <w:abstractNumId w:val="32"/>
  </w:num>
  <w:num w:numId="28">
    <w:abstractNumId w:val="9"/>
  </w:num>
  <w:num w:numId="29">
    <w:abstractNumId w:val="28"/>
  </w:num>
  <w:num w:numId="30">
    <w:abstractNumId w:val="29"/>
  </w:num>
  <w:num w:numId="31">
    <w:abstractNumId w:val="18"/>
  </w:num>
  <w:num w:numId="32">
    <w:abstractNumId w:val="12"/>
  </w:num>
  <w:num w:numId="33">
    <w:abstractNumId w:val="17"/>
  </w:num>
  <w:num w:numId="34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202A8"/>
    <w:rsid w:val="00024B28"/>
    <w:rsid w:val="00024CA6"/>
    <w:rsid w:val="00030545"/>
    <w:rsid w:val="0003392F"/>
    <w:rsid w:val="000352EE"/>
    <w:rsid w:val="00036CE2"/>
    <w:rsid w:val="000410FE"/>
    <w:rsid w:val="000471D4"/>
    <w:rsid w:val="0005609F"/>
    <w:rsid w:val="000846BE"/>
    <w:rsid w:val="00084F1C"/>
    <w:rsid w:val="00087875"/>
    <w:rsid w:val="0009155F"/>
    <w:rsid w:val="000A3C0E"/>
    <w:rsid w:val="000B08E9"/>
    <w:rsid w:val="000C51D4"/>
    <w:rsid w:val="000C6FC7"/>
    <w:rsid w:val="000D519C"/>
    <w:rsid w:val="000E720F"/>
    <w:rsid w:val="001025F9"/>
    <w:rsid w:val="00117DE0"/>
    <w:rsid w:val="0012370E"/>
    <w:rsid w:val="001359AA"/>
    <w:rsid w:val="00140A60"/>
    <w:rsid w:val="00144E35"/>
    <w:rsid w:val="001520BA"/>
    <w:rsid w:val="001601C0"/>
    <w:rsid w:val="00176C41"/>
    <w:rsid w:val="00177F8F"/>
    <w:rsid w:val="00195BC6"/>
    <w:rsid w:val="001A379D"/>
    <w:rsid w:val="001A7DE1"/>
    <w:rsid w:val="001C516B"/>
    <w:rsid w:val="001D10EF"/>
    <w:rsid w:val="001D263C"/>
    <w:rsid w:val="001F792F"/>
    <w:rsid w:val="002175E2"/>
    <w:rsid w:val="002347A2"/>
    <w:rsid w:val="0023697D"/>
    <w:rsid w:val="00236C4D"/>
    <w:rsid w:val="002426FA"/>
    <w:rsid w:val="00254F9B"/>
    <w:rsid w:val="00256F27"/>
    <w:rsid w:val="002626C4"/>
    <w:rsid w:val="00263805"/>
    <w:rsid w:val="00270146"/>
    <w:rsid w:val="00276D43"/>
    <w:rsid w:val="0027734D"/>
    <w:rsid w:val="00277E5F"/>
    <w:rsid w:val="00290F0C"/>
    <w:rsid w:val="00291B70"/>
    <w:rsid w:val="0029790C"/>
    <w:rsid w:val="002A2676"/>
    <w:rsid w:val="002A2A52"/>
    <w:rsid w:val="002A3CF2"/>
    <w:rsid w:val="002A66F2"/>
    <w:rsid w:val="002C3D53"/>
    <w:rsid w:val="002D2A68"/>
    <w:rsid w:val="002D70DC"/>
    <w:rsid w:val="002E0E4B"/>
    <w:rsid w:val="002E27E6"/>
    <w:rsid w:val="002F1CCF"/>
    <w:rsid w:val="002F1ECF"/>
    <w:rsid w:val="0031032D"/>
    <w:rsid w:val="0031410D"/>
    <w:rsid w:val="00314EBB"/>
    <w:rsid w:val="00315D51"/>
    <w:rsid w:val="003224BE"/>
    <w:rsid w:val="00332A2F"/>
    <w:rsid w:val="00335FDA"/>
    <w:rsid w:val="003417B3"/>
    <w:rsid w:val="00342C16"/>
    <w:rsid w:val="00361936"/>
    <w:rsid w:val="0036377E"/>
    <w:rsid w:val="00374DE0"/>
    <w:rsid w:val="0038516D"/>
    <w:rsid w:val="003A1A4F"/>
    <w:rsid w:val="003A686F"/>
    <w:rsid w:val="003B1BAE"/>
    <w:rsid w:val="003B2AB3"/>
    <w:rsid w:val="003B3389"/>
    <w:rsid w:val="003C1F0C"/>
    <w:rsid w:val="003D0288"/>
    <w:rsid w:val="003D02FA"/>
    <w:rsid w:val="003F236A"/>
    <w:rsid w:val="0041717D"/>
    <w:rsid w:val="0043552C"/>
    <w:rsid w:val="00436794"/>
    <w:rsid w:val="0045704C"/>
    <w:rsid w:val="00461B04"/>
    <w:rsid w:val="00476440"/>
    <w:rsid w:val="00476FA0"/>
    <w:rsid w:val="00477BF2"/>
    <w:rsid w:val="00493238"/>
    <w:rsid w:val="004A48C1"/>
    <w:rsid w:val="004A5556"/>
    <w:rsid w:val="004C4C74"/>
    <w:rsid w:val="004C55A2"/>
    <w:rsid w:val="004D0054"/>
    <w:rsid w:val="004D60A9"/>
    <w:rsid w:val="004E5829"/>
    <w:rsid w:val="004F6B2D"/>
    <w:rsid w:val="00503D4E"/>
    <w:rsid w:val="00505498"/>
    <w:rsid w:val="00505535"/>
    <w:rsid w:val="00512E9B"/>
    <w:rsid w:val="00520855"/>
    <w:rsid w:val="00523B71"/>
    <w:rsid w:val="0053198C"/>
    <w:rsid w:val="005362B0"/>
    <w:rsid w:val="00543B31"/>
    <w:rsid w:val="0054786E"/>
    <w:rsid w:val="00552464"/>
    <w:rsid w:val="00564F3E"/>
    <w:rsid w:val="00570D77"/>
    <w:rsid w:val="00576E52"/>
    <w:rsid w:val="00583950"/>
    <w:rsid w:val="005846CF"/>
    <w:rsid w:val="005A0AB8"/>
    <w:rsid w:val="005D477F"/>
    <w:rsid w:val="005D5DB9"/>
    <w:rsid w:val="005D6A45"/>
    <w:rsid w:val="005E3B43"/>
    <w:rsid w:val="005E6E9F"/>
    <w:rsid w:val="005F7FD8"/>
    <w:rsid w:val="0061010C"/>
    <w:rsid w:val="00610EED"/>
    <w:rsid w:val="0061555A"/>
    <w:rsid w:val="0063113A"/>
    <w:rsid w:val="00642120"/>
    <w:rsid w:val="0067078C"/>
    <w:rsid w:val="00680974"/>
    <w:rsid w:val="00682125"/>
    <w:rsid w:val="006A1B56"/>
    <w:rsid w:val="006A2421"/>
    <w:rsid w:val="006B5472"/>
    <w:rsid w:val="006C0EC7"/>
    <w:rsid w:val="006D2D07"/>
    <w:rsid w:val="006D3718"/>
    <w:rsid w:val="006D3EFE"/>
    <w:rsid w:val="006E0A66"/>
    <w:rsid w:val="006E463F"/>
    <w:rsid w:val="00702A77"/>
    <w:rsid w:val="00711618"/>
    <w:rsid w:val="007118A1"/>
    <w:rsid w:val="00711F78"/>
    <w:rsid w:val="0071709F"/>
    <w:rsid w:val="0071713D"/>
    <w:rsid w:val="007171DE"/>
    <w:rsid w:val="00734DEC"/>
    <w:rsid w:val="007634DB"/>
    <w:rsid w:val="0076447A"/>
    <w:rsid w:val="00793436"/>
    <w:rsid w:val="007959AC"/>
    <w:rsid w:val="007A3637"/>
    <w:rsid w:val="007B0254"/>
    <w:rsid w:val="007B33B5"/>
    <w:rsid w:val="007D1A1E"/>
    <w:rsid w:val="007D3ABD"/>
    <w:rsid w:val="007D435A"/>
    <w:rsid w:val="007D60EF"/>
    <w:rsid w:val="007E2051"/>
    <w:rsid w:val="007E36AE"/>
    <w:rsid w:val="00812A5F"/>
    <w:rsid w:val="00824B4F"/>
    <w:rsid w:val="00841622"/>
    <w:rsid w:val="00852159"/>
    <w:rsid w:val="0087283D"/>
    <w:rsid w:val="00874DD7"/>
    <w:rsid w:val="00876488"/>
    <w:rsid w:val="00880091"/>
    <w:rsid w:val="00880106"/>
    <w:rsid w:val="0088162D"/>
    <w:rsid w:val="0088293B"/>
    <w:rsid w:val="008870D2"/>
    <w:rsid w:val="008915B8"/>
    <w:rsid w:val="00891D7F"/>
    <w:rsid w:val="008A0FDA"/>
    <w:rsid w:val="008A43CC"/>
    <w:rsid w:val="008A616A"/>
    <w:rsid w:val="008B0505"/>
    <w:rsid w:val="008B2328"/>
    <w:rsid w:val="008B284F"/>
    <w:rsid w:val="008C197D"/>
    <w:rsid w:val="008C23EC"/>
    <w:rsid w:val="008C3C02"/>
    <w:rsid w:val="008C6FA3"/>
    <w:rsid w:val="008D0F35"/>
    <w:rsid w:val="008D10E2"/>
    <w:rsid w:val="008D34A6"/>
    <w:rsid w:val="008F205F"/>
    <w:rsid w:val="008F216C"/>
    <w:rsid w:val="008F5523"/>
    <w:rsid w:val="00902688"/>
    <w:rsid w:val="00910A5E"/>
    <w:rsid w:val="00910F34"/>
    <w:rsid w:val="00911594"/>
    <w:rsid w:val="009122CC"/>
    <w:rsid w:val="0092798F"/>
    <w:rsid w:val="0093241D"/>
    <w:rsid w:val="00937EA8"/>
    <w:rsid w:val="00972422"/>
    <w:rsid w:val="009747A5"/>
    <w:rsid w:val="00981854"/>
    <w:rsid w:val="00984FD4"/>
    <w:rsid w:val="00991BF9"/>
    <w:rsid w:val="0099473B"/>
    <w:rsid w:val="009973C0"/>
    <w:rsid w:val="009A27F0"/>
    <w:rsid w:val="009A5BA2"/>
    <w:rsid w:val="009B373E"/>
    <w:rsid w:val="009B585F"/>
    <w:rsid w:val="009C235C"/>
    <w:rsid w:val="009C7375"/>
    <w:rsid w:val="009D1BE0"/>
    <w:rsid w:val="009D6C33"/>
    <w:rsid w:val="009E135B"/>
    <w:rsid w:val="009E4B15"/>
    <w:rsid w:val="009E539F"/>
    <w:rsid w:val="009F1CDB"/>
    <w:rsid w:val="009F71C1"/>
    <w:rsid w:val="00A01161"/>
    <w:rsid w:val="00A06D59"/>
    <w:rsid w:val="00A10CEC"/>
    <w:rsid w:val="00A1421D"/>
    <w:rsid w:val="00A15A0E"/>
    <w:rsid w:val="00A20C8D"/>
    <w:rsid w:val="00A36B24"/>
    <w:rsid w:val="00A4501A"/>
    <w:rsid w:val="00A53F6A"/>
    <w:rsid w:val="00A5574C"/>
    <w:rsid w:val="00A56A65"/>
    <w:rsid w:val="00A6398D"/>
    <w:rsid w:val="00A63C66"/>
    <w:rsid w:val="00A666AE"/>
    <w:rsid w:val="00A74D08"/>
    <w:rsid w:val="00A935C1"/>
    <w:rsid w:val="00AA4B60"/>
    <w:rsid w:val="00AA7F4B"/>
    <w:rsid w:val="00AB3CC1"/>
    <w:rsid w:val="00AE46BF"/>
    <w:rsid w:val="00AF0541"/>
    <w:rsid w:val="00AF60A7"/>
    <w:rsid w:val="00B04788"/>
    <w:rsid w:val="00B068D2"/>
    <w:rsid w:val="00B1042E"/>
    <w:rsid w:val="00B11720"/>
    <w:rsid w:val="00B20D8B"/>
    <w:rsid w:val="00B22C5D"/>
    <w:rsid w:val="00B236F4"/>
    <w:rsid w:val="00B25555"/>
    <w:rsid w:val="00B26C35"/>
    <w:rsid w:val="00B42D70"/>
    <w:rsid w:val="00B6161A"/>
    <w:rsid w:val="00B62678"/>
    <w:rsid w:val="00B74628"/>
    <w:rsid w:val="00B77E54"/>
    <w:rsid w:val="00B815DC"/>
    <w:rsid w:val="00B835B0"/>
    <w:rsid w:val="00B9586F"/>
    <w:rsid w:val="00BC4AF3"/>
    <w:rsid w:val="00BC614E"/>
    <w:rsid w:val="00BD326E"/>
    <w:rsid w:val="00BE079C"/>
    <w:rsid w:val="00BF0D62"/>
    <w:rsid w:val="00BF6A8E"/>
    <w:rsid w:val="00C27074"/>
    <w:rsid w:val="00C304C4"/>
    <w:rsid w:val="00C313DD"/>
    <w:rsid w:val="00C324B4"/>
    <w:rsid w:val="00C61457"/>
    <w:rsid w:val="00C670A1"/>
    <w:rsid w:val="00C91D6B"/>
    <w:rsid w:val="00C970AA"/>
    <w:rsid w:val="00CB33C7"/>
    <w:rsid w:val="00CB3B41"/>
    <w:rsid w:val="00CF1CE2"/>
    <w:rsid w:val="00CF276F"/>
    <w:rsid w:val="00CF57F3"/>
    <w:rsid w:val="00D06D7E"/>
    <w:rsid w:val="00D17A99"/>
    <w:rsid w:val="00D33134"/>
    <w:rsid w:val="00D36E87"/>
    <w:rsid w:val="00D567FF"/>
    <w:rsid w:val="00D56F33"/>
    <w:rsid w:val="00D752FC"/>
    <w:rsid w:val="00D77FC6"/>
    <w:rsid w:val="00D81BF1"/>
    <w:rsid w:val="00D83DCC"/>
    <w:rsid w:val="00D8543C"/>
    <w:rsid w:val="00D90B85"/>
    <w:rsid w:val="00D9633B"/>
    <w:rsid w:val="00DB3EB0"/>
    <w:rsid w:val="00DB5A68"/>
    <w:rsid w:val="00DB6A80"/>
    <w:rsid w:val="00DC5A2B"/>
    <w:rsid w:val="00DE71FF"/>
    <w:rsid w:val="00DF61F0"/>
    <w:rsid w:val="00DF733B"/>
    <w:rsid w:val="00DF7DD0"/>
    <w:rsid w:val="00E0562A"/>
    <w:rsid w:val="00E0745F"/>
    <w:rsid w:val="00E36DE5"/>
    <w:rsid w:val="00E376AA"/>
    <w:rsid w:val="00E37F91"/>
    <w:rsid w:val="00E67382"/>
    <w:rsid w:val="00E80846"/>
    <w:rsid w:val="00EA3259"/>
    <w:rsid w:val="00EA6B83"/>
    <w:rsid w:val="00EA7128"/>
    <w:rsid w:val="00EB0276"/>
    <w:rsid w:val="00EC4735"/>
    <w:rsid w:val="00ED7C70"/>
    <w:rsid w:val="00EF551A"/>
    <w:rsid w:val="00EF56B2"/>
    <w:rsid w:val="00F0763B"/>
    <w:rsid w:val="00F1018A"/>
    <w:rsid w:val="00F13B49"/>
    <w:rsid w:val="00F216CA"/>
    <w:rsid w:val="00F23FA6"/>
    <w:rsid w:val="00F30D75"/>
    <w:rsid w:val="00F32D61"/>
    <w:rsid w:val="00F34B96"/>
    <w:rsid w:val="00F37038"/>
    <w:rsid w:val="00F4407A"/>
    <w:rsid w:val="00F50B5C"/>
    <w:rsid w:val="00F60147"/>
    <w:rsid w:val="00F62BFB"/>
    <w:rsid w:val="00F736F1"/>
    <w:rsid w:val="00F82CAF"/>
    <w:rsid w:val="00FA0AED"/>
    <w:rsid w:val="00FC2140"/>
    <w:rsid w:val="00FD05F7"/>
    <w:rsid w:val="00FD1284"/>
    <w:rsid w:val="00FD6F00"/>
    <w:rsid w:val="00FE48CC"/>
    <w:rsid w:val="00FE6EC2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ecimalSymbol w:val="."/>
  <w:listSeparator w:val=","/>
  <w14:docId w14:val="0795EE74"/>
  <w15:docId w15:val="{E38EE33F-71BD-4807-A8D3-4460D5FA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E5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character" w:customStyle="1" w:styleId="Heading7Char">
    <w:name w:val="Heading 7 Char"/>
    <w:basedOn w:val="DefaultParagraphFont"/>
    <w:link w:val="Heading7"/>
    <w:uiPriority w:val="9"/>
    <w:semiHidden/>
    <w:rsid w:val="00576E5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US"/>
    </w:rPr>
  </w:style>
  <w:style w:type="paragraph" w:customStyle="1" w:styleId="Level3">
    <w:name w:val="Level 3"/>
    <w:basedOn w:val="Normal"/>
    <w:next w:val="Normal"/>
    <w:rsid w:val="007118A1"/>
    <w:pPr>
      <w:ind w:left="1134" w:hanging="1134"/>
      <w:jc w:val="both"/>
      <w:outlineLvl w:val="2"/>
    </w:pPr>
    <w:rPr>
      <w:rFonts w:ascii="Times New Roman" w:eastAsia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adelaide.edu.au/hr/parental-leave-calculatorxlsx" TargetMode="External"/><Relationship Id="rId4" Type="http://schemas.openxmlformats.org/officeDocument/2006/relationships/styles" Target="styles.xml"/><Relationship Id="rId9" Type="http://schemas.openxmlformats.org/officeDocument/2006/relationships/hyperlink" Target="mailto:hrservicecentre@adelaide.edu.au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977DB9-20EB-4658-9516-B6E8F2A68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8</TotalTime>
  <Pages>3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Simone Patterson</cp:lastModifiedBy>
  <cp:revision>7</cp:revision>
  <cp:lastPrinted>2018-10-15T05:21:00Z</cp:lastPrinted>
  <dcterms:created xsi:type="dcterms:W3CDTF">2019-12-04T04:18:00Z</dcterms:created>
  <dcterms:modified xsi:type="dcterms:W3CDTF">2020-01-10T05:54:00Z</dcterms:modified>
</cp:coreProperties>
</file>