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78" w:rsidRPr="007B4B48" w:rsidRDefault="00EF3478" w:rsidP="004D5B52">
      <w:pPr>
        <w:jc w:val="right"/>
        <w:rPr>
          <w:rFonts w:ascii="Arial Narrow" w:hAnsi="Arial Narrow" w:cs="Arial"/>
          <w:b/>
          <w:bCs/>
          <w:sz w:val="20"/>
          <w:szCs w:val="20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4D5B52" w:rsidRPr="007B4B48" w:rsidTr="00326B7B">
        <w:tc>
          <w:tcPr>
            <w:tcW w:w="9854" w:type="dxa"/>
            <w:shd w:val="clear" w:color="auto" w:fill="365F91"/>
          </w:tcPr>
          <w:p w:rsidR="004D5B52" w:rsidRPr="00D664AB" w:rsidRDefault="004D5B52" w:rsidP="00326B7B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D664AB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RESIGNATION ADVICE FORM </w:t>
            </w:r>
          </w:p>
        </w:tc>
      </w:tr>
    </w:tbl>
    <w:p w:rsidR="00D664AB" w:rsidRDefault="00D664AB" w:rsidP="00D664AB">
      <w:pPr>
        <w:rPr>
          <w:rFonts w:ascii="Arial Narrow" w:hAnsi="Arial Narrow" w:cs="Arial"/>
          <w:b/>
          <w:bCs/>
          <w:sz w:val="4"/>
          <w:szCs w:val="4"/>
        </w:rPr>
      </w:pPr>
    </w:p>
    <w:p w:rsidR="00D664AB" w:rsidRPr="00AC06F1" w:rsidRDefault="00D664AB" w:rsidP="00D664AB">
      <w:pPr>
        <w:rPr>
          <w:rFonts w:ascii="Arial Narrow" w:hAnsi="Arial Narrow" w:cs="Arial"/>
          <w:b/>
          <w:bCs/>
          <w:sz w:val="4"/>
          <w:szCs w:val="4"/>
        </w:rPr>
      </w:pPr>
    </w:p>
    <w:p w:rsidR="00D664AB" w:rsidRPr="00AA5150" w:rsidRDefault="00D664AB" w:rsidP="00D664AB">
      <w:pPr>
        <w:tabs>
          <w:tab w:val="center" w:pos="4513"/>
          <w:tab w:val="right" w:pos="9026"/>
        </w:tabs>
        <w:rPr>
          <w:rFonts w:ascii="Arial Narrow" w:eastAsia="Calibri" w:hAnsi="Arial Narrow"/>
          <w:b/>
          <w:sz w:val="20"/>
          <w:szCs w:val="20"/>
        </w:rPr>
      </w:pPr>
      <w:r w:rsidRPr="00AA5150">
        <w:rPr>
          <w:rFonts w:ascii="Arial Narrow" w:eastAsia="Calibri" w:hAnsi="Arial Narrow"/>
          <w:b/>
          <w:sz w:val="20"/>
          <w:szCs w:val="20"/>
        </w:rPr>
        <w:t>P</w:t>
      </w:r>
      <w:r>
        <w:rPr>
          <w:rFonts w:ascii="Arial Narrow" w:eastAsia="Calibri" w:hAnsi="Arial Narrow"/>
          <w:b/>
          <w:sz w:val="20"/>
          <w:szCs w:val="20"/>
        </w:rPr>
        <w:t xml:space="preserve">lease complete, </w:t>
      </w:r>
      <w:r w:rsidRPr="00D4703D">
        <w:rPr>
          <w:rFonts w:ascii="Arial Narrow" w:eastAsia="Calibri" w:hAnsi="Arial Narrow"/>
          <w:b/>
          <w:sz w:val="20"/>
          <w:szCs w:val="20"/>
        </w:rPr>
        <w:t xml:space="preserve">SCAN and </w:t>
      </w:r>
      <w:hyperlink r:id="rId9" w:history="1">
        <w:r w:rsidRPr="00E469D3">
          <w:rPr>
            <w:rStyle w:val="Hyperlink"/>
            <w:rFonts w:ascii="Arial Narrow" w:eastAsia="Calibri" w:hAnsi="Arial Narrow"/>
            <w:b/>
            <w:sz w:val="20"/>
            <w:szCs w:val="20"/>
          </w:rPr>
          <w:t>EMAIL</w:t>
        </w:r>
      </w:hyperlink>
      <w:r w:rsidR="00D4703D">
        <w:rPr>
          <w:rFonts w:ascii="Arial Narrow" w:eastAsia="Calibri" w:hAnsi="Arial Narrow"/>
          <w:b/>
          <w:color w:val="FF0000"/>
          <w:sz w:val="20"/>
          <w:szCs w:val="20"/>
        </w:rPr>
        <w:t xml:space="preserve"> </w:t>
      </w:r>
      <w:r>
        <w:rPr>
          <w:rFonts w:ascii="Arial Narrow" w:eastAsia="Calibri" w:hAnsi="Arial Narrow"/>
          <w:b/>
          <w:sz w:val="20"/>
          <w:szCs w:val="20"/>
        </w:rPr>
        <w:t xml:space="preserve">to </w:t>
      </w:r>
      <w:r w:rsidRPr="00AA5150">
        <w:rPr>
          <w:rFonts w:ascii="Arial Narrow" w:eastAsia="Calibri" w:hAnsi="Arial Narrow"/>
          <w:b/>
          <w:sz w:val="20"/>
          <w:szCs w:val="20"/>
        </w:rPr>
        <w:t>Human Resources Branch, Division of Services and Resources</w:t>
      </w:r>
    </w:p>
    <w:p w:rsidR="00D664AB" w:rsidRPr="00AA5150" w:rsidRDefault="00D664AB" w:rsidP="00D664AB">
      <w:pPr>
        <w:spacing w:after="60"/>
        <w:rPr>
          <w:rFonts w:ascii="Arial Narrow" w:eastAsia="Times New Roman" w:hAnsi="Arial Narrow"/>
          <w:sz w:val="2"/>
          <w:szCs w:val="2"/>
          <w:lang w:eastAsia="en-AU"/>
        </w:rPr>
      </w:pPr>
    </w:p>
    <w:p w:rsidR="00D664AB" w:rsidRPr="004D5B52" w:rsidRDefault="00D664AB" w:rsidP="00D664AB">
      <w:pPr>
        <w:rPr>
          <w:rFonts w:ascii="Arial Narrow" w:hAnsi="Arial Narrow"/>
          <w:sz w:val="20"/>
          <w:szCs w:val="20"/>
        </w:rPr>
      </w:pPr>
      <w:r w:rsidRPr="004D5B52">
        <w:rPr>
          <w:rFonts w:ascii="Arial Narrow" w:hAnsi="Arial Narrow"/>
          <w:sz w:val="20"/>
          <w:szCs w:val="20"/>
        </w:rPr>
        <w:t xml:space="preserve">This form must be used by a staff member to </w:t>
      </w:r>
      <w:proofErr w:type="gramStart"/>
      <w:r w:rsidRPr="004D5B52">
        <w:rPr>
          <w:rFonts w:ascii="Arial Narrow" w:hAnsi="Arial Narrow"/>
          <w:sz w:val="20"/>
          <w:szCs w:val="20"/>
        </w:rPr>
        <w:t>advise</w:t>
      </w:r>
      <w:proofErr w:type="gramEnd"/>
      <w:r w:rsidRPr="004D5B52">
        <w:rPr>
          <w:rFonts w:ascii="Arial Narrow" w:hAnsi="Arial Narrow"/>
          <w:sz w:val="20"/>
          <w:szCs w:val="20"/>
        </w:rPr>
        <w:t xml:space="preserve"> of their resignation from the University.  (If the staff member has provided a personal resignation</w:t>
      </w:r>
      <w:r>
        <w:rPr>
          <w:rFonts w:ascii="Arial Narrow" w:hAnsi="Arial Narrow"/>
          <w:sz w:val="20"/>
          <w:szCs w:val="20"/>
        </w:rPr>
        <w:t xml:space="preserve"> letter it should be attached).</w:t>
      </w:r>
    </w:p>
    <w:p w:rsidR="00BD0296" w:rsidRDefault="00BD0296" w:rsidP="00BD0296">
      <w:pPr>
        <w:rPr>
          <w:rFonts w:ascii="Arial Narrow" w:hAnsi="Arial Narrow"/>
          <w:bCs/>
          <w:sz w:val="20"/>
          <w:szCs w:val="20"/>
        </w:rPr>
      </w:pPr>
    </w:p>
    <w:p w:rsidR="00BD0296" w:rsidRPr="004C7580" w:rsidRDefault="00BD0296" w:rsidP="00BD0296">
      <w:pPr>
        <w:rPr>
          <w:rFonts w:ascii="Arial Narrow" w:hAnsi="Arial Narrow"/>
          <w:bCs/>
          <w:sz w:val="20"/>
          <w:szCs w:val="20"/>
        </w:rPr>
      </w:pPr>
      <w:r w:rsidRPr="004C7580">
        <w:rPr>
          <w:rFonts w:ascii="Arial Narrow" w:hAnsi="Arial Narrow"/>
          <w:bCs/>
          <w:sz w:val="20"/>
          <w:szCs w:val="20"/>
        </w:rPr>
        <w:t xml:space="preserve">Please ensure this form is forwarded to your supervisor at least </w:t>
      </w:r>
      <w:r w:rsidRPr="00D4703D">
        <w:rPr>
          <w:rFonts w:ascii="Arial Narrow" w:hAnsi="Arial Narrow"/>
          <w:bCs/>
          <w:sz w:val="20"/>
          <w:szCs w:val="20"/>
          <w:u w:val="single"/>
        </w:rPr>
        <w:t xml:space="preserve">2 weeks before </w:t>
      </w:r>
      <w:r w:rsidRPr="00D4703D">
        <w:rPr>
          <w:rFonts w:ascii="Arial Narrow" w:hAnsi="Arial Narrow"/>
          <w:bCs/>
          <w:sz w:val="20"/>
          <w:szCs w:val="20"/>
        </w:rPr>
        <w:t xml:space="preserve">your resignation date </w:t>
      </w:r>
      <w:r w:rsidRPr="004C7580">
        <w:rPr>
          <w:rFonts w:ascii="Arial Narrow" w:hAnsi="Arial Narrow"/>
          <w:bCs/>
          <w:sz w:val="20"/>
          <w:szCs w:val="20"/>
        </w:rPr>
        <w:t>to ensure that final monies can be processed in the next available pay following your resignation date.</w:t>
      </w:r>
    </w:p>
    <w:p w:rsidR="00D664AB" w:rsidRPr="004C7580" w:rsidRDefault="00D664AB" w:rsidP="00D664AB">
      <w:pPr>
        <w:rPr>
          <w:rFonts w:ascii="Arial Narrow" w:eastAsia="Times New Roman" w:hAnsi="Arial Narrow"/>
          <w:sz w:val="10"/>
          <w:szCs w:val="10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365F91" w:themeFill="accent1" w:themeFillShade="BF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STAFF MEMBER DETAILS</w:t>
            </w:r>
          </w:p>
        </w:tc>
      </w:tr>
    </w:tbl>
    <w:p w:rsidR="00D664AB" w:rsidRPr="007540A3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2345"/>
        <w:gridCol w:w="2241"/>
        <w:gridCol w:w="4373"/>
      </w:tblGrid>
      <w:tr w:rsidR="00D664AB" w:rsidTr="00D664AB">
        <w:tc>
          <w:tcPr>
            <w:tcW w:w="8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Staff ID</w:t>
            </w:r>
          </w:p>
        </w:tc>
        <w:tc>
          <w:tcPr>
            <w:tcW w:w="2410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2268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S</w:t>
            </w: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chool/Branch</w:t>
            </w:r>
          </w:p>
        </w:tc>
        <w:tc>
          <w:tcPr>
            <w:tcW w:w="4500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D664AB" w:rsidRPr="006F49D5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"/>
        <w:gridCol w:w="832"/>
        <w:gridCol w:w="1534"/>
        <w:gridCol w:w="2205"/>
        <w:gridCol w:w="1396"/>
        <w:gridCol w:w="2994"/>
      </w:tblGrid>
      <w:tr w:rsidR="00D664AB" w:rsidTr="00D664AB">
        <w:tc>
          <w:tcPr>
            <w:tcW w:w="8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Title</w:t>
            </w:r>
          </w:p>
        </w:tc>
        <w:tc>
          <w:tcPr>
            <w:tcW w:w="851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1559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Family name</w:t>
            </w:r>
          </w:p>
        </w:tc>
        <w:tc>
          <w:tcPr>
            <w:tcW w:w="2268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14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Given names</w:t>
            </w:r>
          </w:p>
        </w:tc>
        <w:tc>
          <w:tcPr>
            <w:tcW w:w="3083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D664AB" w:rsidRPr="006F49D5" w:rsidRDefault="00D664AB" w:rsidP="00D664AB">
      <w:pPr>
        <w:rPr>
          <w:rFonts w:ascii="Arial Narrow" w:hAnsi="Arial Narrow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5"/>
        <w:gridCol w:w="3725"/>
        <w:gridCol w:w="1397"/>
        <w:gridCol w:w="3002"/>
      </w:tblGrid>
      <w:tr w:rsidR="00D664AB" w:rsidTr="00D664AB">
        <w:tc>
          <w:tcPr>
            <w:tcW w:w="1668" w:type="dxa"/>
            <w:shd w:val="clear" w:color="auto" w:fill="B8CCE4" w:themeFill="accent1" w:themeFillTint="66"/>
          </w:tcPr>
          <w:p w:rsidR="00D664AB" w:rsidRPr="00E719F2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Position Title</w:t>
            </w:r>
          </w:p>
        </w:tc>
        <w:tc>
          <w:tcPr>
            <w:tcW w:w="3827" w:type="dxa"/>
            <w:shd w:val="clear" w:color="auto" w:fill="FFFFFF" w:themeFill="background1"/>
          </w:tcPr>
          <w:p w:rsidR="00D664AB" w:rsidRPr="00E719F2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</w:p>
        </w:tc>
        <w:tc>
          <w:tcPr>
            <w:tcW w:w="1417" w:type="dxa"/>
            <w:shd w:val="clear" w:color="auto" w:fill="B8CCE4" w:themeFill="accent1" w:themeFillTint="66"/>
          </w:tcPr>
          <w:p w:rsidR="00D664AB" w:rsidRPr="00E719F2" w:rsidRDefault="00D664AB" w:rsidP="00D664AB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Work phone</w:t>
            </w:r>
          </w:p>
        </w:tc>
        <w:tc>
          <w:tcPr>
            <w:tcW w:w="3083" w:type="dxa"/>
            <w:shd w:val="clear" w:color="auto" w:fill="FFFFFF" w:themeFill="background1"/>
          </w:tcPr>
          <w:p w:rsidR="00D664AB" w:rsidRPr="007540A3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AE2439" w:rsidRPr="004C7580" w:rsidRDefault="00AE2439" w:rsidP="004D5B52">
      <w:pPr>
        <w:pStyle w:val="Header"/>
        <w:rPr>
          <w:rFonts w:ascii="Arial Narrow" w:hAnsi="Arial Narrow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365F91" w:themeFill="accent1" w:themeFillShade="BF"/>
          </w:tcPr>
          <w:p w:rsidR="00D664AB" w:rsidRPr="00917410" w:rsidRDefault="00D664AB" w:rsidP="00D664AB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RESIGNATION DETAILS</w:t>
            </w:r>
          </w:p>
        </w:tc>
      </w:tr>
    </w:tbl>
    <w:p w:rsidR="00D664AB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8115"/>
      </w:tblGrid>
      <w:tr w:rsidR="00FB670F" w:rsidTr="00FB670F">
        <w:tc>
          <w:tcPr>
            <w:tcW w:w="1668" w:type="dxa"/>
            <w:shd w:val="clear" w:color="auto" w:fill="B8CCE4" w:themeFill="accent1" w:themeFillTint="66"/>
          </w:tcPr>
          <w:p w:rsidR="00FB670F" w:rsidRDefault="00FB670F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Resignation date</w:t>
            </w:r>
          </w:p>
        </w:tc>
        <w:tc>
          <w:tcPr>
            <w:tcW w:w="8327" w:type="dxa"/>
            <w:shd w:val="clear" w:color="auto" w:fill="auto"/>
          </w:tcPr>
          <w:p w:rsidR="00FB670F" w:rsidRDefault="00FB670F" w:rsidP="00FB670F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  <w:t xml:space="preserve">            /          /</w:t>
            </w:r>
          </w:p>
        </w:tc>
      </w:tr>
      <w:tr w:rsidR="00D664AB" w:rsidTr="00D664AB">
        <w:tc>
          <w:tcPr>
            <w:tcW w:w="9995" w:type="dxa"/>
            <w:gridSpan w:val="2"/>
            <w:shd w:val="clear" w:color="auto" w:fill="FFFFFF" w:themeFill="background1"/>
          </w:tcPr>
          <w:p w:rsidR="00D664AB" w:rsidRDefault="004C7580" w:rsidP="00D664AB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(</w:t>
            </w:r>
            <w:r w:rsidR="00D664AB" w:rsidRPr="00D664AB">
              <w:rPr>
                <w:rFonts w:ascii="Arial Narrow" w:hAnsi="Arial Narrow" w:cs="Arial"/>
                <w:sz w:val="20"/>
                <w:szCs w:val="20"/>
              </w:rPr>
              <w:t xml:space="preserve">This is your </w:t>
            </w:r>
            <w:r w:rsidR="00D664AB" w:rsidRPr="00D664AB">
              <w:rPr>
                <w:rFonts w:ascii="Arial Narrow" w:hAnsi="Arial Narrow"/>
                <w:sz w:val="20"/>
                <w:szCs w:val="20"/>
              </w:rPr>
              <w:t>last day of paid employment, the date you intend to separate from the University.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  <w:r w:rsidR="00D664AB" w:rsidRPr="00D664A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</w:tbl>
    <w:p w:rsidR="00D664AB" w:rsidRPr="007540A3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B8CCE4" w:themeFill="accent1" w:themeFillTint="66"/>
          </w:tcPr>
          <w:p w:rsidR="00D664AB" w:rsidRDefault="00BD0296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Leave</w:t>
            </w:r>
          </w:p>
        </w:tc>
      </w:tr>
      <w:tr w:rsidR="00D664AB" w:rsidTr="00486779">
        <w:tc>
          <w:tcPr>
            <w:tcW w:w="9995" w:type="dxa"/>
            <w:shd w:val="clear" w:color="auto" w:fill="FFFFFF" w:themeFill="background1"/>
          </w:tcPr>
          <w:p w:rsidR="00D664AB" w:rsidRPr="004C7580" w:rsidRDefault="00D664AB" w:rsidP="00D664AB">
            <w:pPr>
              <w:rPr>
                <w:rFonts w:ascii="Arial Narrow" w:hAnsi="Arial Narrow"/>
                <w:color w:val="FF0000"/>
                <w:sz w:val="10"/>
                <w:szCs w:val="10"/>
              </w:rPr>
            </w:pPr>
          </w:p>
          <w:p w:rsidR="00D664AB" w:rsidRPr="00D4703D" w:rsidRDefault="00D664AB" w:rsidP="00D664AB">
            <w:pPr>
              <w:rPr>
                <w:rFonts w:ascii="Arial Narrow" w:hAnsi="Arial Narrow"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 xml:space="preserve">Please ensure that any leave taken prior to the resignation date is entered and approved in Staff Services Online (SSO), at least two weeks prior to your resignation date. </w:t>
            </w:r>
          </w:p>
          <w:p w:rsidR="00D664AB" w:rsidRPr="004C7580" w:rsidRDefault="00D664AB" w:rsidP="00BD0296">
            <w:pPr>
              <w:rPr>
                <w:rFonts w:ascii="Arial Narrow" w:eastAsia="Times New Roman" w:hAnsi="Arial Narrow"/>
                <w:sz w:val="10"/>
                <w:szCs w:val="10"/>
                <w:lang w:eastAsia="en-AU"/>
              </w:rPr>
            </w:pPr>
          </w:p>
        </w:tc>
      </w:tr>
    </w:tbl>
    <w:p w:rsidR="00D664AB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6A5BDD" w:rsidTr="008357CD">
        <w:tc>
          <w:tcPr>
            <w:tcW w:w="9995" w:type="dxa"/>
            <w:shd w:val="clear" w:color="auto" w:fill="B8CCE4" w:themeFill="accent1" w:themeFillTint="66"/>
          </w:tcPr>
          <w:p w:rsidR="006A5BDD" w:rsidRDefault="006A5BDD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Workers Compensation</w:t>
            </w:r>
          </w:p>
        </w:tc>
      </w:tr>
      <w:tr w:rsidR="00D664AB" w:rsidTr="00486779">
        <w:tc>
          <w:tcPr>
            <w:tcW w:w="9995" w:type="dxa"/>
            <w:shd w:val="clear" w:color="auto" w:fill="FFFFFF" w:themeFill="background1"/>
          </w:tcPr>
          <w:p w:rsidR="00D664AB" w:rsidRDefault="00D664AB" w:rsidP="00D664AB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 w:rsidRPr="004D5B52">
              <w:rPr>
                <w:rFonts w:ascii="Arial Narrow" w:hAnsi="Arial Narrow" w:cs="Arial"/>
                <w:sz w:val="20"/>
                <w:szCs w:val="20"/>
              </w:rPr>
              <w:t>I have a current</w:t>
            </w:r>
            <w:r w:rsidRPr="004D5B52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4D5B52">
              <w:rPr>
                <w:rFonts w:ascii="Arial Narrow" w:hAnsi="Arial Narrow" w:cs="Arial"/>
                <w:sz w:val="20"/>
                <w:szCs w:val="20"/>
              </w:rPr>
              <w:t>workers compensation claim in progress with the University?</w:t>
            </w:r>
            <w:r w:rsidRPr="004D5B52">
              <w:rPr>
                <w:rFonts w:ascii="Arial Narrow" w:hAnsi="Arial Narrow"/>
                <w:sz w:val="20"/>
                <w:szCs w:val="20"/>
              </w:rPr>
              <w:t xml:space="preserve">     </w:t>
            </w:r>
            <w:sdt>
              <w:sdtPr>
                <w:rPr>
                  <w:sz w:val="20"/>
                  <w:szCs w:val="20"/>
                </w:rPr>
                <w:id w:val="-42001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B3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C3D53">
              <w:rPr>
                <w:rFonts w:ascii="Arial Narrow" w:eastAsia="Calibri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Yes      </w:t>
            </w:r>
            <w:sdt>
              <w:sdtPr>
                <w:rPr>
                  <w:sz w:val="20"/>
                  <w:szCs w:val="20"/>
                </w:rPr>
                <w:id w:val="660355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C3D53">
              <w:rPr>
                <w:rFonts w:ascii="Arial Narrow" w:eastAsia="Calibri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No</w:t>
            </w:r>
          </w:p>
        </w:tc>
      </w:tr>
    </w:tbl>
    <w:p w:rsidR="00D664AB" w:rsidRDefault="00D664AB" w:rsidP="00D664AB">
      <w:pPr>
        <w:rPr>
          <w:sz w:val="6"/>
          <w:szCs w:val="6"/>
        </w:rPr>
      </w:pPr>
    </w:p>
    <w:p w:rsidR="00FC23C7" w:rsidRPr="007540A3" w:rsidRDefault="00FC23C7" w:rsidP="00D664AB">
      <w:pPr>
        <w:rPr>
          <w:sz w:val="6"/>
          <w:szCs w:val="6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A1101D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4D5B52" w:rsidRPr="004D5B52" w:rsidRDefault="004D5B52" w:rsidP="00AE2439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TAX: </w:t>
            </w:r>
            <w:r w:rsidR="00061FF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INCOME STATEMENT and </w:t>
            </w: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PAY</w:t>
            </w:r>
            <w:r w:rsidR="00061FF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MENT SUMMARY</w:t>
            </w:r>
          </w:p>
        </w:tc>
      </w:tr>
      <w:tr w:rsidR="004D5B52" w:rsidRPr="00726BA8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B52" w:rsidRDefault="006A5BDD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have</w:t>
            </w:r>
            <w:r w:rsidR="00061FF1">
              <w:rPr>
                <w:rFonts w:ascii="Arial Narrow" w:hAnsi="Arial Narrow"/>
                <w:sz w:val="20"/>
                <w:szCs w:val="20"/>
              </w:rPr>
              <w:t xml:space="preserve"> downloaded copies of my previous year Payment Summaries from Staff Services Online (SSO)</w:t>
            </w:r>
            <w:r w:rsidRPr="00D4703D"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sdt>
              <w:sdtPr>
                <w:rPr>
                  <w:sz w:val="20"/>
                  <w:szCs w:val="20"/>
                </w:rPr>
                <w:id w:val="-107944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1F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D4703D">
              <w:rPr>
                <w:rFonts w:ascii="Arial Narrow" w:eastAsia="Calibri" w:hAnsi="Arial Narrow"/>
                <w:sz w:val="20"/>
                <w:szCs w:val="20"/>
              </w:rPr>
              <w:t xml:space="preserve">  Yes      </w:t>
            </w:r>
          </w:p>
          <w:p w:rsidR="00061FF1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</w:p>
          <w:p w:rsidR="00061FF1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 xml:space="preserve">Commencing in the 2018/2019 tax year, 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>end of financial year statements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will be issued 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 xml:space="preserve">as an Income Statement </w:t>
            </w:r>
            <w:r w:rsidR="00E36B5C">
              <w:rPr>
                <w:rFonts w:ascii="Arial Narrow" w:eastAsia="Calibri" w:hAnsi="Arial Narrow"/>
                <w:sz w:val="20"/>
                <w:szCs w:val="20"/>
              </w:rPr>
              <w:t xml:space="preserve">via </w:t>
            </w:r>
            <w:hyperlink r:id="rId10" w:history="1">
              <w:proofErr w:type="spellStart"/>
              <w:r w:rsidR="00E36B5C" w:rsidRPr="00E36B5C">
                <w:rPr>
                  <w:rStyle w:val="Hyperlink"/>
                  <w:rFonts w:ascii="Arial Narrow" w:eastAsia="Calibri" w:hAnsi="Arial Narrow"/>
                  <w:sz w:val="20"/>
                  <w:szCs w:val="20"/>
                </w:rPr>
                <w:t>myGov</w:t>
              </w:r>
              <w:proofErr w:type="spellEnd"/>
            </w:hyperlink>
            <w:r w:rsidR="00E36B5C">
              <w:rPr>
                <w:rFonts w:ascii="Arial Narrow" w:eastAsia="Calibri" w:hAnsi="Arial Narrow"/>
                <w:sz w:val="20"/>
                <w:szCs w:val="20"/>
              </w:rPr>
              <w:t xml:space="preserve">, generated by the </w:t>
            </w:r>
            <w:r>
              <w:rPr>
                <w:rFonts w:ascii="Arial Narrow" w:eastAsia="Calibri" w:hAnsi="Arial Narrow"/>
                <w:sz w:val="20"/>
                <w:szCs w:val="20"/>
              </w:rPr>
              <w:t>Australian Taxation Office (ATO)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:rsidR="00061FF1" w:rsidRPr="00D4703D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FC23C7" w:rsidRDefault="00FC23C7">
      <w:pPr>
        <w:rPr>
          <w:rFonts w:ascii="Arial Narrow" w:hAnsi="Arial Narrow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E80083" w:rsidTr="008357CD">
        <w:tc>
          <w:tcPr>
            <w:tcW w:w="9995" w:type="dxa"/>
            <w:shd w:val="clear" w:color="auto" w:fill="365F91" w:themeFill="accent1" w:themeFillShade="BF"/>
          </w:tcPr>
          <w:p w:rsidR="00E80083" w:rsidRDefault="00E80083" w:rsidP="008357CD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 w:rsidRPr="00746C0B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EXIT INTERVIEW</w:t>
            </w:r>
          </w:p>
        </w:tc>
      </w:tr>
      <w:tr w:rsidR="00E80083" w:rsidTr="008357CD">
        <w:tc>
          <w:tcPr>
            <w:tcW w:w="9995" w:type="dxa"/>
            <w:shd w:val="clear" w:color="auto" w:fill="FFFFFF" w:themeFill="background1"/>
          </w:tcPr>
          <w:p w:rsidR="00E80083" w:rsidRDefault="00E80083" w:rsidP="008357CD">
            <w:pPr>
              <w:rPr>
                <w:rFonts w:ascii="Arial Narrow" w:hAnsi="Arial Narrow"/>
                <w:sz w:val="20"/>
                <w:szCs w:val="20"/>
              </w:rPr>
            </w:pPr>
            <w:r w:rsidRPr="004D5B52">
              <w:rPr>
                <w:rFonts w:ascii="Arial Narrow" w:hAnsi="Arial Narrow"/>
                <w:bCs/>
                <w:sz w:val="20"/>
                <w:szCs w:val="20"/>
              </w:rPr>
              <w:t>If you wish to have an opportunity to attend an exit interview please contact an HR Advisor (</w:t>
            </w:r>
            <w:proofErr w:type="spellStart"/>
            <w:r w:rsidRPr="004D5B52">
              <w:rPr>
                <w:rFonts w:ascii="Arial Narrow" w:hAnsi="Arial Narrow"/>
                <w:bCs/>
                <w:sz w:val="20"/>
                <w:szCs w:val="20"/>
              </w:rPr>
              <w:t>ext</w:t>
            </w:r>
            <w:proofErr w:type="spellEnd"/>
            <w:r w:rsidRPr="004D5B52">
              <w:rPr>
                <w:rFonts w:ascii="Arial Narrow" w:hAnsi="Arial Narrow"/>
                <w:bCs/>
                <w:sz w:val="20"/>
                <w:szCs w:val="20"/>
              </w:rPr>
              <w:t xml:space="preserve"> 31111) to organise a meeting time.</w:t>
            </w:r>
            <w:r w:rsidRPr="00D664A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E80083" w:rsidRDefault="00E80083" w:rsidP="008357CD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E80083" w:rsidRPr="00FC23C7" w:rsidRDefault="00E80083">
      <w:pPr>
        <w:rPr>
          <w:rFonts w:ascii="Arial Narrow" w:hAnsi="Arial Narrow"/>
          <w:sz w:val="10"/>
          <w:szCs w:val="10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726BA8" w:rsidTr="00AE2439">
        <w:trPr>
          <w:trHeight w:val="3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4D5B52" w:rsidRPr="004D5B52" w:rsidRDefault="004D5B52" w:rsidP="00AE2439">
            <w:pP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STAFF MEMBER’S SIGNATURE</w:t>
            </w:r>
          </w:p>
        </w:tc>
      </w:tr>
      <w:tr w:rsidR="004D5B52" w:rsidRPr="00D0755D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AB" w:rsidRPr="00746C0B" w:rsidRDefault="004D5B52" w:rsidP="00D664A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 xml:space="preserve">I have advised my supervisor of my intention to resign/retire and confirm that all above details are correct. </w:t>
            </w:r>
          </w:p>
          <w:p w:rsidR="004D5B52" w:rsidRPr="00746C0B" w:rsidRDefault="004D5B52" w:rsidP="00D664AB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>I will return all University property (including equipment and ID, building access and credit cards) prior to my last day with the University.</w:t>
            </w:r>
          </w:p>
          <w:p w:rsidR="00746C0B" w:rsidRPr="00746C0B" w:rsidRDefault="00746C0B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</w:p>
          <w:p w:rsidR="004D5B52" w:rsidRPr="00746C0B" w:rsidRDefault="004D5B52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>Signature</w:t>
            </w:r>
            <w:r w:rsidRPr="00746C0B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....................................................................................................................................  </w:t>
            </w:r>
            <w:proofErr w:type="gramStart"/>
            <w:r w:rsidRPr="00746C0B">
              <w:rPr>
                <w:rFonts w:ascii="Arial Narrow" w:hAnsi="Arial Narrow"/>
                <w:bCs/>
                <w:sz w:val="20"/>
                <w:szCs w:val="20"/>
              </w:rPr>
              <w:t>Date .................................</w:t>
            </w:r>
            <w:proofErr w:type="gramEnd"/>
          </w:p>
          <w:p w:rsidR="00746C0B" w:rsidRPr="00746C0B" w:rsidRDefault="00746C0B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sz w:val="10"/>
                <w:szCs w:val="10"/>
              </w:rPr>
            </w:pPr>
          </w:p>
        </w:tc>
      </w:tr>
    </w:tbl>
    <w:p w:rsidR="00AE2439" w:rsidRDefault="00AE2439">
      <w:pPr>
        <w:rPr>
          <w:sz w:val="4"/>
          <w:szCs w:val="4"/>
        </w:rPr>
      </w:pPr>
    </w:p>
    <w:p w:rsidR="00FC23C7" w:rsidRPr="00AE2439" w:rsidRDefault="00FC23C7">
      <w:pPr>
        <w:rPr>
          <w:sz w:val="4"/>
          <w:szCs w:val="4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724882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4D5B52" w:rsidRPr="004D5B52" w:rsidRDefault="004D5B52" w:rsidP="00AE2439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ACKNOWLEDGEMENT</w:t>
            </w:r>
          </w:p>
        </w:tc>
      </w:tr>
      <w:tr w:rsidR="004D5B52" w:rsidRPr="008136F6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B52" w:rsidRPr="0098618D" w:rsidRDefault="004D5B52" w:rsidP="00AE2439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98618D">
              <w:rPr>
                <w:rFonts w:ascii="Arial Narrow" w:hAnsi="Arial Narrow"/>
                <w:b/>
                <w:sz w:val="20"/>
                <w:szCs w:val="20"/>
              </w:rPr>
              <w:t>Supervisor</w:t>
            </w:r>
          </w:p>
          <w:p w:rsidR="00802710" w:rsidRPr="00D4703D" w:rsidRDefault="004D5B52" w:rsidP="00D664AB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acknowledge receipt of the Resignation Advice Form and the notice</w:t>
            </w:r>
            <w:r w:rsidR="00E80083" w:rsidRPr="00D4703D">
              <w:rPr>
                <w:rFonts w:ascii="Arial Narrow" w:hAnsi="Arial Narrow"/>
                <w:sz w:val="20"/>
                <w:szCs w:val="20"/>
              </w:rPr>
              <w:t xml:space="preserve"> period</w:t>
            </w:r>
            <w:r w:rsidRPr="00D4703D">
              <w:rPr>
                <w:rFonts w:ascii="Arial Narrow" w:hAnsi="Arial Narrow"/>
                <w:sz w:val="20"/>
                <w:szCs w:val="20"/>
              </w:rPr>
              <w:t xml:space="preserve"> is in line with the Enterprise Agreement</w:t>
            </w:r>
            <w:r w:rsidR="00D4703D" w:rsidRPr="00D4703D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802710" w:rsidRPr="00D4703D">
              <w:rPr>
                <w:rFonts w:ascii="Arial Narrow" w:hAnsi="Arial Narrow"/>
                <w:sz w:val="20"/>
                <w:szCs w:val="20"/>
              </w:rPr>
              <w:t xml:space="preserve">I confirm that any leave taken up to and including the resignation day will be entered and approved in SSO </w:t>
            </w:r>
            <w:r w:rsidR="00E80083" w:rsidRPr="00D4703D">
              <w:rPr>
                <w:rFonts w:ascii="Arial Narrow" w:hAnsi="Arial Narrow"/>
                <w:sz w:val="20"/>
                <w:szCs w:val="20"/>
              </w:rPr>
              <w:t>at least two weeks prior to the resignation</w:t>
            </w:r>
            <w:r w:rsidR="00802710" w:rsidRPr="00D4703D">
              <w:rPr>
                <w:rFonts w:ascii="Arial Narrow" w:hAnsi="Arial Narrow"/>
                <w:sz w:val="20"/>
                <w:szCs w:val="20"/>
              </w:rPr>
              <w:t xml:space="preserve"> date. </w:t>
            </w:r>
            <w:r w:rsidR="00D664AB" w:rsidRPr="00D4703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4D5B52" w:rsidRPr="004D5B52" w:rsidRDefault="004D5B52" w:rsidP="00AE2439">
            <w:pPr>
              <w:pStyle w:val="Header"/>
              <w:tabs>
                <w:tab w:val="left" w:pos="720"/>
              </w:tabs>
              <w:spacing w:before="120" w:after="100"/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4D5B52">
              <w:rPr>
                <w:rFonts w:ascii="Arial Narrow" w:hAnsi="Arial Narrow"/>
                <w:sz w:val="20"/>
                <w:szCs w:val="20"/>
              </w:rPr>
              <w:t>Supervisor’s Name: .................................................</w:t>
            </w:r>
            <w:r w:rsidR="0098618D">
              <w:rPr>
                <w:rFonts w:ascii="Arial Narrow" w:hAnsi="Arial Narrow"/>
                <w:sz w:val="20"/>
                <w:szCs w:val="20"/>
              </w:rPr>
              <w:t>.............</w:t>
            </w:r>
            <w:r w:rsidRPr="004D5B52">
              <w:rPr>
                <w:rFonts w:ascii="Arial Narrow" w:hAnsi="Arial Narrow"/>
                <w:sz w:val="20"/>
                <w:szCs w:val="20"/>
              </w:rPr>
              <w:t>Signature: .............................</w:t>
            </w:r>
            <w:r w:rsidR="0098618D">
              <w:rPr>
                <w:rFonts w:ascii="Arial Narrow" w:hAnsi="Arial Narrow"/>
                <w:sz w:val="20"/>
                <w:szCs w:val="20"/>
              </w:rPr>
              <w:t>...............</w:t>
            </w:r>
            <w:r w:rsidRPr="004D5B52">
              <w:rPr>
                <w:rFonts w:ascii="Arial Narrow" w:hAnsi="Arial Narrow"/>
                <w:sz w:val="20"/>
                <w:szCs w:val="20"/>
              </w:rPr>
              <w:t>. Date</w:t>
            </w:r>
            <w:proofErr w:type="gramStart"/>
            <w:r w:rsidRPr="004D5B52">
              <w:rPr>
                <w:rFonts w:ascii="Arial Narrow" w:hAnsi="Arial Narrow"/>
                <w:sz w:val="20"/>
                <w:szCs w:val="20"/>
              </w:rPr>
              <w:t>:  .................................</w:t>
            </w:r>
            <w:proofErr w:type="gramEnd"/>
            <w:r w:rsidRPr="004D5B52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4D5B52" w:rsidRPr="00EB4499" w:rsidTr="00AE2439">
        <w:trPr>
          <w:trHeight w:val="7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52" w:rsidRDefault="004D5B52" w:rsidP="00E80083">
            <w:pPr>
              <w:tabs>
                <w:tab w:val="left" w:leader="dot" w:pos="4996"/>
                <w:tab w:val="right" w:leader="dot" w:pos="9697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sz w:val="20"/>
                <w:szCs w:val="20"/>
              </w:rPr>
              <w:t xml:space="preserve">Head of School/Branch </w:t>
            </w:r>
          </w:p>
          <w:p w:rsidR="00E80083" w:rsidRPr="00D4703D" w:rsidRDefault="00E80083" w:rsidP="00E80083">
            <w:pPr>
              <w:tabs>
                <w:tab w:val="left" w:leader="dot" w:pos="4996"/>
                <w:tab w:val="right" w:leader="dot" w:pos="9697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note that any overpayment that may arise due to the late entry and approval of leave will not be recovered and will result in a budgetary impact to the area.</w:t>
            </w:r>
          </w:p>
          <w:p w:rsidR="004D5B52" w:rsidRPr="004D5B52" w:rsidRDefault="004D5B52" w:rsidP="0097551B">
            <w:pPr>
              <w:tabs>
                <w:tab w:val="left" w:leader="dot" w:pos="4996"/>
                <w:tab w:val="right" w:leader="dot" w:pos="9385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4D5B52">
              <w:rPr>
                <w:rFonts w:ascii="Arial Narrow" w:hAnsi="Arial Narrow"/>
                <w:sz w:val="20"/>
                <w:szCs w:val="20"/>
              </w:rPr>
              <w:t>Name: ...........................................................................      Signature:                                                    Date: .......................................</w:t>
            </w:r>
          </w:p>
        </w:tc>
      </w:tr>
    </w:tbl>
    <w:p w:rsidR="00802710" w:rsidRPr="00AE2439" w:rsidRDefault="00B37DC5" w:rsidP="00B37DC5">
      <w:pPr>
        <w:pStyle w:val="Header"/>
        <w:rPr>
          <w:b/>
          <w:color w:val="FFFFFF"/>
          <w:sz w:val="4"/>
          <w:szCs w:val="4"/>
        </w:rPr>
      </w:pPr>
      <w:r w:rsidRPr="00AE2439">
        <w:rPr>
          <w:b/>
          <w:color w:val="FFFFFF"/>
          <w:sz w:val="4"/>
          <w:szCs w:val="4"/>
        </w:rPr>
        <w:t>RE</w:t>
      </w:r>
    </w:p>
    <w:sectPr w:rsidR="00802710" w:rsidRPr="00AE2439" w:rsidSect="004D5B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987" w:bottom="1134" w:left="1134" w:header="567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FF1" w:rsidRDefault="00061FF1" w:rsidP="00734DEC">
      <w:r>
        <w:separator/>
      </w:r>
    </w:p>
  </w:endnote>
  <w:endnote w:type="continuationSeparator" w:id="0">
    <w:p w:rsidR="00061FF1" w:rsidRDefault="00061FF1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Pr="007A3637" w:rsidRDefault="00061FF1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061FF1" w:rsidRDefault="00061FF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 w:rsidP="00B62678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4204"/>
      <w:gridCol w:w="1128"/>
      <w:gridCol w:w="1128"/>
      <w:gridCol w:w="1093"/>
    </w:tblGrid>
    <w:tr w:rsidR="00061FF1" w:rsidRPr="008E5E43" w:rsidTr="006232A9">
      <w:tc>
        <w:tcPr>
          <w:tcW w:w="2235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Workforce Management Handbook</w:t>
          </w:r>
        </w:p>
      </w:tc>
      <w:tc>
        <w:tcPr>
          <w:tcW w:w="4252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Leaving the University Procedure</w:t>
          </w:r>
        </w:p>
      </w:tc>
      <w:tc>
        <w:tcPr>
          <w:tcW w:w="1134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5 February 2016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>
            <w:rPr>
              <w:rFonts w:ascii="Arial Narrow" w:hAnsi="Arial Narrow"/>
              <w:b/>
              <w:sz w:val="14"/>
              <w:szCs w:val="14"/>
            </w:rPr>
            <w:t>1</w:t>
          </w:r>
          <w:r w:rsidRPr="008E5E43">
            <w:rPr>
              <w:rFonts w:ascii="Arial Narrow" w:hAnsi="Arial Narrow"/>
              <w:b/>
              <w:sz w:val="14"/>
              <w:szCs w:val="14"/>
            </w:rPr>
            <w:t>.0</w:t>
          </w:r>
        </w:p>
      </w:tc>
    </w:tr>
    <w:tr w:rsidR="00061FF1" w:rsidRPr="008E5E43" w:rsidTr="006232A9">
      <w:tc>
        <w:tcPr>
          <w:tcW w:w="2235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52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Chief Operating Officer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134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5 February 2019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1FF1" w:rsidRPr="008E5E43" w:rsidRDefault="00061FF1" w:rsidP="006232A9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1D04B5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1D04B5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061FF1" w:rsidRPr="008E5E43" w:rsidTr="00930C8C">
      <w:tc>
        <w:tcPr>
          <w:tcW w:w="2235" w:type="dxa"/>
        </w:tcPr>
        <w:p w:rsidR="00061FF1" w:rsidRPr="008E5E43" w:rsidRDefault="00061FF1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7619" w:type="dxa"/>
          <w:gridSpan w:val="4"/>
          <w:tcBorders>
            <w:right w:val="single" w:sz="4" w:space="0" w:color="auto"/>
          </w:tcBorders>
        </w:tcPr>
        <w:p w:rsidR="00061FF1" w:rsidRPr="008E5E43" w:rsidRDefault="00061FF1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:rsidR="00061FF1" w:rsidRDefault="00061FF1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 wp14:anchorId="257159B1" wp14:editId="088AAE66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FF1" w:rsidRDefault="00061FF1" w:rsidP="00734DEC">
      <w:r>
        <w:separator/>
      </w:r>
    </w:p>
  </w:footnote>
  <w:footnote w:type="continuationSeparator" w:id="0">
    <w:p w:rsidR="00061FF1" w:rsidRDefault="00061FF1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88B8E26" wp14:editId="6CD8EA5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98F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4"/>
      <w:gridCol w:w="4895"/>
    </w:tblGrid>
    <w:tr w:rsidR="00061FF1" w:rsidTr="00DB6A80">
      <w:tc>
        <w:tcPr>
          <w:tcW w:w="4997" w:type="dxa"/>
        </w:tcPr>
        <w:p w:rsidR="00061FF1" w:rsidRDefault="00061FF1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061FF1" w:rsidRDefault="00061FF1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Workforce Management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:rsidR="00061FF1" w:rsidRDefault="00061FF1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8A3280E" wp14:editId="0644851E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61FF1" w:rsidRDefault="00061FF1" w:rsidP="00455641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B3962F" wp14:editId="3D954B16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98DFDD" id="Straight Connector 3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236E65CF" wp14:editId="5D446F5E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2AA"/>
    <w:multiLevelType w:val="hybridMultilevel"/>
    <w:tmpl w:val="C400A71C"/>
    <w:lvl w:ilvl="0" w:tplc="BFB2C62C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7F658F"/>
    <w:multiLevelType w:val="hybridMultilevel"/>
    <w:tmpl w:val="949838F4"/>
    <w:lvl w:ilvl="0" w:tplc="641293DC">
      <w:start w:val="1"/>
      <w:numFmt w:val="lowerLetter"/>
      <w:lvlText w:val="%1)"/>
      <w:lvlJc w:val="left"/>
      <w:pPr>
        <w:ind w:left="360" w:hanging="360"/>
      </w:pPr>
      <w:rPr>
        <w:rFonts w:hint="default"/>
        <w:strike/>
        <w:color w:val="FF000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291D5D"/>
    <w:multiLevelType w:val="hybridMultilevel"/>
    <w:tmpl w:val="77FC5BF2"/>
    <w:lvl w:ilvl="0" w:tplc="6DD4CE7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2161C"/>
    <w:multiLevelType w:val="hybridMultilevel"/>
    <w:tmpl w:val="D988B33A"/>
    <w:lvl w:ilvl="0" w:tplc="254C5A3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D6238"/>
    <w:multiLevelType w:val="hybridMultilevel"/>
    <w:tmpl w:val="35DC9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87F37"/>
    <w:multiLevelType w:val="hybridMultilevel"/>
    <w:tmpl w:val="81AAF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636FD"/>
    <w:multiLevelType w:val="hybridMultilevel"/>
    <w:tmpl w:val="A7F8547A"/>
    <w:lvl w:ilvl="0" w:tplc="8922726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44E19"/>
    <w:multiLevelType w:val="hybridMultilevel"/>
    <w:tmpl w:val="8B48D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056E8"/>
    <w:multiLevelType w:val="hybridMultilevel"/>
    <w:tmpl w:val="CF4AF1FA"/>
    <w:lvl w:ilvl="0" w:tplc="B1549A7C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24DAA"/>
    <w:multiLevelType w:val="hybridMultilevel"/>
    <w:tmpl w:val="C5666D56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3948F4"/>
    <w:multiLevelType w:val="hybridMultilevel"/>
    <w:tmpl w:val="FF96A5DC"/>
    <w:lvl w:ilvl="0" w:tplc="417C84D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16B01"/>
    <w:multiLevelType w:val="hybridMultilevel"/>
    <w:tmpl w:val="83748D2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53771A"/>
    <w:multiLevelType w:val="hybridMultilevel"/>
    <w:tmpl w:val="C5666D56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71062C"/>
    <w:multiLevelType w:val="hybridMultilevel"/>
    <w:tmpl w:val="01E6220C"/>
    <w:lvl w:ilvl="0" w:tplc="8B221D0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6E7650"/>
    <w:multiLevelType w:val="hybridMultilevel"/>
    <w:tmpl w:val="6194CA9E"/>
    <w:lvl w:ilvl="0" w:tplc="153C23B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4"/>
  </w:num>
  <w:num w:numId="5">
    <w:abstractNumId w:val="15"/>
  </w:num>
  <w:num w:numId="6">
    <w:abstractNumId w:val="1"/>
  </w:num>
  <w:num w:numId="7">
    <w:abstractNumId w:val="2"/>
  </w:num>
  <w:num w:numId="8">
    <w:abstractNumId w:val="18"/>
  </w:num>
  <w:num w:numId="9">
    <w:abstractNumId w:val="6"/>
  </w:num>
  <w:num w:numId="10">
    <w:abstractNumId w:val="9"/>
  </w:num>
  <w:num w:numId="11">
    <w:abstractNumId w:val="19"/>
  </w:num>
  <w:num w:numId="12">
    <w:abstractNumId w:val="16"/>
  </w:num>
  <w:num w:numId="13">
    <w:abstractNumId w:val="5"/>
  </w:num>
  <w:num w:numId="14">
    <w:abstractNumId w:val="20"/>
  </w:num>
  <w:num w:numId="15">
    <w:abstractNumId w:val="10"/>
  </w:num>
  <w:num w:numId="16">
    <w:abstractNumId w:val="4"/>
  </w:num>
  <w:num w:numId="17">
    <w:abstractNumId w:val="8"/>
  </w:num>
  <w:num w:numId="18">
    <w:abstractNumId w:val="12"/>
  </w:num>
  <w:num w:numId="19">
    <w:abstractNumId w:val="0"/>
  </w:num>
  <w:num w:numId="20">
    <w:abstractNumId w:val="11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410FE"/>
    <w:rsid w:val="00045904"/>
    <w:rsid w:val="00046F28"/>
    <w:rsid w:val="00053EE0"/>
    <w:rsid w:val="0005609F"/>
    <w:rsid w:val="00061FF1"/>
    <w:rsid w:val="000625E3"/>
    <w:rsid w:val="00077D12"/>
    <w:rsid w:val="00077E4D"/>
    <w:rsid w:val="00084244"/>
    <w:rsid w:val="00084F1C"/>
    <w:rsid w:val="0009155F"/>
    <w:rsid w:val="000B08E9"/>
    <w:rsid w:val="000B389F"/>
    <w:rsid w:val="000C51D4"/>
    <w:rsid w:val="000E720F"/>
    <w:rsid w:val="000F75B4"/>
    <w:rsid w:val="001025F9"/>
    <w:rsid w:val="001048F3"/>
    <w:rsid w:val="0012370E"/>
    <w:rsid w:val="001265F9"/>
    <w:rsid w:val="001359AA"/>
    <w:rsid w:val="00136C2F"/>
    <w:rsid w:val="001545FE"/>
    <w:rsid w:val="001601C0"/>
    <w:rsid w:val="0017076A"/>
    <w:rsid w:val="00176C41"/>
    <w:rsid w:val="001851AB"/>
    <w:rsid w:val="001A379D"/>
    <w:rsid w:val="001B4608"/>
    <w:rsid w:val="001B64D3"/>
    <w:rsid w:val="001B7B2D"/>
    <w:rsid w:val="001D04B5"/>
    <w:rsid w:val="001D4AFB"/>
    <w:rsid w:val="001D593E"/>
    <w:rsid w:val="001D68E5"/>
    <w:rsid w:val="001F37AB"/>
    <w:rsid w:val="002175E2"/>
    <w:rsid w:val="0023697D"/>
    <w:rsid w:val="002426FA"/>
    <w:rsid w:val="002626C4"/>
    <w:rsid w:val="00270146"/>
    <w:rsid w:val="00276D43"/>
    <w:rsid w:val="0027734D"/>
    <w:rsid w:val="00290F0C"/>
    <w:rsid w:val="00291B70"/>
    <w:rsid w:val="0029790C"/>
    <w:rsid w:val="002A3CF2"/>
    <w:rsid w:val="002A66F2"/>
    <w:rsid w:val="002B66D8"/>
    <w:rsid w:val="002C5454"/>
    <w:rsid w:val="002D073B"/>
    <w:rsid w:val="002D70DC"/>
    <w:rsid w:val="002E27E6"/>
    <w:rsid w:val="002E4DD7"/>
    <w:rsid w:val="002F1CCF"/>
    <w:rsid w:val="002F6298"/>
    <w:rsid w:val="0030090C"/>
    <w:rsid w:val="0031410D"/>
    <w:rsid w:val="00314EBB"/>
    <w:rsid w:val="0032171E"/>
    <w:rsid w:val="003224BE"/>
    <w:rsid w:val="00326B7B"/>
    <w:rsid w:val="0033294F"/>
    <w:rsid w:val="00337A40"/>
    <w:rsid w:val="00351C0C"/>
    <w:rsid w:val="00361936"/>
    <w:rsid w:val="00374DE0"/>
    <w:rsid w:val="00385BE1"/>
    <w:rsid w:val="003901E5"/>
    <w:rsid w:val="003B1BAE"/>
    <w:rsid w:val="003B2AB3"/>
    <w:rsid w:val="003B3389"/>
    <w:rsid w:val="003C1F0C"/>
    <w:rsid w:val="003D0288"/>
    <w:rsid w:val="003D34CC"/>
    <w:rsid w:val="003F236A"/>
    <w:rsid w:val="003F7637"/>
    <w:rsid w:val="00436B87"/>
    <w:rsid w:val="00455641"/>
    <w:rsid w:val="0045704C"/>
    <w:rsid w:val="004617B9"/>
    <w:rsid w:val="00467B31"/>
    <w:rsid w:val="0047317E"/>
    <w:rsid w:val="00486779"/>
    <w:rsid w:val="004A48C1"/>
    <w:rsid w:val="004A5556"/>
    <w:rsid w:val="004B6B78"/>
    <w:rsid w:val="004C55A2"/>
    <w:rsid w:val="004C5E37"/>
    <w:rsid w:val="004C6BEA"/>
    <w:rsid w:val="004C7580"/>
    <w:rsid w:val="004D0054"/>
    <w:rsid w:val="004D5B52"/>
    <w:rsid w:val="004D60A9"/>
    <w:rsid w:val="004F111F"/>
    <w:rsid w:val="004F6B2D"/>
    <w:rsid w:val="00503D4E"/>
    <w:rsid w:val="00505498"/>
    <w:rsid w:val="00512E9B"/>
    <w:rsid w:val="00523B71"/>
    <w:rsid w:val="0052630C"/>
    <w:rsid w:val="00527605"/>
    <w:rsid w:val="0053198C"/>
    <w:rsid w:val="005362B0"/>
    <w:rsid w:val="00542628"/>
    <w:rsid w:val="00543B31"/>
    <w:rsid w:val="00552464"/>
    <w:rsid w:val="00564F3E"/>
    <w:rsid w:val="00570D77"/>
    <w:rsid w:val="005726BD"/>
    <w:rsid w:val="005A0AB8"/>
    <w:rsid w:val="005A1CCC"/>
    <w:rsid w:val="005C2D46"/>
    <w:rsid w:val="005D5DB9"/>
    <w:rsid w:val="005E6E9F"/>
    <w:rsid w:val="005F0B84"/>
    <w:rsid w:val="00607326"/>
    <w:rsid w:val="0061010C"/>
    <w:rsid w:val="00610EED"/>
    <w:rsid w:val="006232A9"/>
    <w:rsid w:val="00636075"/>
    <w:rsid w:val="00680974"/>
    <w:rsid w:val="00682125"/>
    <w:rsid w:val="006A1B56"/>
    <w:rsid w:val="006A5BDD"/>
    <w:rsid w:val="006B5472"/>
    <w:rsid w:val="006C3961"/>
    <w:rsid w:val="006D260D"/>
    <w:rsid w:val="006D3718"/>
    <w:rsid w:val="006D3EFE"/>
    <w:rsid w:val="006E0A66"/>
    <w:rsid w:val="006E463F"/>
    <w:rsid w:val="006F49B7"/>
    <w:rsid w:val="00711F78"/>
    <w:rsid w:val="00734DEC"/>
    <w:rsid w:val="007427E7"/>
    <w:rsid w:val="00746C0B"/>
    <w:rsid w:val="00763CE7"/>
    <w:rsid w:val="007958FA"/>
    <w:rsid w:val="007A3637"/>
    <w:rsid w:val="007B0254"/>
    <w:rsid w:val="007B4B48"/>
    <w:rsid w:val="007D3ABD"/>
    <w:rsid w:val="007D435A"/>
    <w:rsid w:val="007E2051"/>
    <w:rsid w:val="00802710"/>
    <w:rsid w:val="00805241"/>
    <w:rsid w:val="00824B4F"/>
    <w:rsid w:val="008357CD"/>
    <w:rsid w:val="00852159"/>
    <w:rsid w:val="00860177"/>
    <w:rsid w:val="00861DFF"/>
    <w:rsid w:val="0087283D"/>
    <w:rsid w:val="00880091"/>
    <w:rsid w:val="0088293B"/>
    <w:rsid w:val="008A0FDA"/>
    <w:rsid w:val="008A43CC"/>
    <w:rsid w:val="008A616A"/>
    <w:rsid w:val="008A72B9"/>
    <w:rsid w:val="008B0B0C"/>
    <w:rsid w:val="008B284F"/>
    <w:rsid w:val="008C197D"/>
    <w:rsid w:val="008C23EC"/>
    <w:rsid w:val="008C4F1D"/>
    <w:rsid w:val="008D27BF"/>
    <w:rsid w:val="008D34A6"/>
    <w:rsid w:val="008D4402"/>
    <w:rsid w:val="008D5976"/>
    <w:rsid w:val="008F205F"/>
    <w:rsid w:val="008F216C"/>
    <w:rsid w:val="00902F6E"/>
    <w:rsid w:val="00910A5E"/>
    <w:rsid w:val="00910F34"/>
    <w:rsid w:val="009122CC"/>
    <w:rsid w:val="009258BA"/>
    <w:rsid w:val="0092798F"/>
    <w:rsid w:val="00930C8C"/>
    <w:rsid w:val="0093241D"/>
    <w:rsid w:val="00937EA8"/>
    <w:rsid w:val="00962427"/>
    <w:rsid w:val="00972422"/>
    <w:rsid w:val="0097551B"/>
    <w:rsid w:val="00975906"/>
    <w:rsid w:val="00977799"/>
    <w:rsid w:val="00981854"/>
    <w:rsid w:val="0098618D"/>
    <w:rsid w:val="00991169"/>
    <w:rsid w:val="009A27F0"/>
    <w:rsid w:val="009A5BA2"/>
    <w:rsid w:val="009B585F"/>
    <w:rsid w:val="009C235C"/>
    <w:rsid w:val="009C7375"/>
    <w:rsid w:val="009E0332"/>
    <w:rsid w:val="009E135B"/>
    <w:rsid w:val="009E4B15"/>
    <w:rsid w:val="009E539F"/>
    <w:rsid w:val="009F3E5C"/>
    <w:rsid w:val="009F561E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5574C"/>
    <w:rsid w:val="00A56A65"/>
    <w:rsid w:val="00A6398D"/>
    <w:rsid w:val="00A63C66"/>
    <w:rsid w:val="00A74D08"/>
    <w:rsid w:val="00AA7F4B"/>
    <w:rsid w:val="00AB3CC1"/>
    <w:rsid w:val="00AD1681"/>
    <w:rsid w:val="00AE2439"/>
    <w:rsid w:val="00AE46BF"/>
    <w:rsid w:val="00AF60A7"/>
    <w:rsid w:val="00B04788"/>
    <w:rsid w:val="00B1042E"/>
    <w:rsid w:val="00B139CD"/>
    <w:rsid w:val="00B14F66"/>
    <w:rsid w:val="00B15C90"/>
    <w:rsid w:val="00B20D8B"/>
    <w:rsid w:val="00B236F4"/>
    <w:rsid w:val="00B26C35"/>
    <w:rsid w:val="00B348AE"/>
    <w:rsid w:val="00B37DC5"/>
    <w:rsid w:val="00B42D70"/>
    <w:rsid w:val="00B62678"/>
    <w:rsid w:val="00B75858"/>
    <w:rsid w:val="00B9586F"/>
    <w:rsid w:val="00B97B17"/>
    <w:rsid w:val="00BA2637"/>
    <w:rsid w:val="00BA5FA3"/>
    <w:rsid w:val="00BC4AF3"/>
    <w:rsid w:val="00BC614E"/>
    <w:rsid w:val="00BD0296"/>
    <w:rsid w:val="00BD1937"/>
    <w:rsid w:val="00BD326E"/>
    <w:rsid w:val="00BD7044"/>
    <w:rsid w:val="00BD7D11"/>
    <w:rsid w:val="00BF0D62"/>
    <w:rsid w:val="00BF6A8E"/>
    <w:rsid w:val="00C1503F"/>
    <w:rsid w:val="00C304C4"/>
    <w:rsid w:val="00C324B4"/>
    <w:rsid w:val="00C3763B"/>
    <w:rsid w:val="00C44D44"/>
    <w:rsid w:val="00C54341"/>
    <w:rsid w:val="00C670A1"/>
    <w:rsid w:val="00C7647B"/>
    <w:rsid w:val="00C80CB5"/>
    <w:rsid w:val="00C8156B"/>
    <w:rsid w:val="00C826DA"/>
    <w:rsid w:val="00C91D6B"/>
    <w:rsid w:val="00CA3F22"/>
    <w:rsid w:val="00CA64BB"/>
    <w:rsid w:val="00CB33C7"/>
    <w:rsid w:val="00CC4E62"/>
    <w:rsid w:val="00CE1208"/>
    <w:rsid w:val="00CE1D6F"/>
    <w:rsid w:val="00CF1CE2"/>
    <w:rsid w:val="00CF276F"/>
    <w:rsid w:val="00D11CE1"/>
    <w:rsid w:val="00D161BC"/>
    <w:rsid w:val="00D17A99"/>
    <w:rsid w:val="00D20FC0"/>
    <w:rsid w:val="00D33134"/>
    <w:rsid w:val="00D361B5"/>
    <w:rsid w:val="00D4703D"/>
    <w:rsid w:val="00D50943"/>
    <w:rsid w:val="00D52B1A"/>
    <w:rsid w:val="00D54E7B"/>
    <w:rsid w:val="00D567FF"/>
    <w:rsid w:val="00D56F33"/>
    <w:rsid w:val="00D664AB"/>
    <w:rsid w:val="00D752FC"/>
    <w:rsid w:val="00D77FC6"/>
    <w:rsid w:val="00D83DCC"/>
    <w:rsid w:val="00D8543C"/>
    <w:rsid w:val="00D87516"/>
    <w:rsid w:val="00D9633B"/>
    <w:rsid w:val="00DA77FB"/>
    <w:rsid w:val="00DA7AE0"/>
    <w:rsid w:val="00DB2271"/>
    <w:rsid w:val="00DB3EB0"/>
    <w:rsid w:val="00DB6A80"/>
    <w:rsid w:val="00DB7962"/>
    <w:rsid w:val="00DC5A2B"/>
    <w:rsid w:val="00DF43D7"/>
    <w:rsid w:val="00DF733B"/>
    <w:rsid w:val="00DF7DD0"/>
    <w:rsid w:val="00E0745F"/>
    <w:rsid w:val="00E36769"/>
    <w:rsid w:val="00E36B5C"/>
    <w:rsid w:val="00E376AA"/>
    <w:rsid w:val="00E37F91"/>
    <w:rsid w:val="00E41659"/>
    <w:rsid w:val="00E67382"/>
    <w:rsid w:val="00E80083"/>
    <w:rsid w:val="00E87594"/>
    <w:rsid w:val="00E915C7"/>
    <w:rsid w:val="00EA3259"/>
    <w:rsid w:val="00EA7128"/>
    <w:rsid w:val="00EB0276"/>
    <w:rsid w:val="00EB03A5"/>
    <w:rsid w:val="00EB17F7"/>
    <w:rsid w:val="00EB463E"/>
    <w:rsid w:val="00EC05E3"/>
    <w:rsid w:val="00EC4735"/>
    <w:rsid w:val="00ED2C4F"/>
    <w:rsid w:val="00EE4461"/>
    <w:rsid w:val="00EF3478"/>
    <w:rsid w:val="00EF551A"/>
    <w:rsid w:val="00F0763B"/>
    <w:rsid w:val="00F155EB"/>
    <w:rsid w:val="00F200C0"/>
    <w:rsid w:val="00F216CA"/>
    <w:rsid w:val="00F23FA6"/>
    <w:rsid w:val="00F30D75"/>
    <w:rsid w:val="00F31409"/>
    <w:rsid w:val="00F3145C"/>
    <w:rsid w:val="00F34B96"/>
    <w:rsid w:val="00F36C9F"/>
    <w:rsid w:val="00F37038"/>
    <w:rsid w:val="00F41B1C"/>
    <w:rsid w:val="00F4407A"/>
    <w:rsid w:val="00F4572D"/>
    <w:rsid w:val="00F62BFB"/>
    <w:rsid w:val="00FA0AED"/>
    <w:rsid w:val="00FB670F"/>
    <w:rsid w:val="00FC23C7"/>
    <w:rsid w:val="00FD05F7"/>
    <w:rsid w:val="00FE48CC"/>
    <w:rsid w:val="00FE70B3"/>
    <w:rsid w:val="00FE72A5"/>
    <w:rsid w:val="00FF0685"/>
    <w:rsid w:val="00FF7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ecimalSymbol w:val="."/>
  <w:listSeparator w:val=","/>
  <w15:docId w15:val="{7182E998-84F8-4DEB-AFCA-D47DB98E5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my.gov.au/LoginServices/main/login?execution=e2s1" TargetMode="External"/><Relationship Id="rId4" Type="http://schemas.openxmlformats.org/officeDocument/2006/relationships/styles" Target="styles.xml"/><Relationship Id="rId9" Type="http://schemas.openxmlformats.org/officeDocument/2006/relationships/hyperlink" Target="mailto:hrservicecentre@adelaide.edu.a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3510F1-9E61-47CD-86D6-88507467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2016-02-08T05:25:00Z</cp:lastPrinted>
  <dcterms:created xsi:type="dcterms:W3CDTF">2019-10-01T04:25:00Z</dcterms:created>
  <dcterms:modified xsi:type="dcterms:W3CDTF">2019-10-01T04:25:00Z</dcterms:modified>
</cp:coreProperties>
</file>