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9562B" w14:textId="2141B6AB" w:rsidR="00E57F32" w:rsidRPr="00F17596" w:rsidRDefault="00E57F32" w:rsidP="00245F97">
      <w:pPr>
        <w:rPr>
          <w:rFonts w:ascii="Arial" w:hAnsi="Arial" w:cs="Arial"/>
          <w:b/>
          <w:sz w:val="21"/>
          <w:szCs w:val="21"/>
        </w:rPr>
      </w:pPr>
      <w:r w:rsidRPr="00F17596">
        <w:rPr>
          <w:rFonts w:ascii="Arial" w:hAnsi="Arial" w:cs="Arial"/>
          <w:b/>
          <w:sz w:val="21"/>
          <w:szCs w:val="21"/>
        </w:rPr>
        <w:t xml:space="preserve">COMMITTEE </w:t>
      </w:r>
      <w:r w:rsidR="00E65E95" w:rsidRPr="00F17596">
        <w:rPr>
          <w:rFonts w:ascii="Arial" w:hAnsi="Arial" w:cs="Arial"/>
          <w:b/>
          <w:sz w:val="21"/>
          <w:szCs w:val="21"/>
        </w:rPr>
        <w:t xml:space="preserve">MEETING </w:t>
      </w:r>
      <w:r w:rsidRPr="00F17596">
        <w:rPr>
          <w:rFonts w:ascii="Arial" w:hAnsi="Arial" w:cs="Arial"/>
          <w:b/>
          <w:sz w:val="21"/>
          <w:szCs w:val="21"/>
        </w:rPr>
        <w:t>DETAILS</w:t>
      </w:r>
    </w:p>
    <w:p w14:paraId="418C3F00" w14:textId="3C59AC21" w:rsidR="00E57F32" w:rsidRPr="00F17596" w:rsidRDefault="00E57F32" w:rsidP="00245F97">
      <w:pPr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8145"/>
      </w:tblGrid>
      <w:tr w:rsidR="00E65E95" w:rsidRPr="00F17596" w14:paraId="08414332" w14:textId="77777777" w:rsidTr="00DD3123">
        <w:tc>
          <w:tcPr>
            <w:tcW w:w="2405" w:type="dxa"/>
          </w:tcPr>
          <w:p w14:paraId="32E7E66C" w14:textId="5C0EAE2F" w:rsidR="00E65E95" w:rsidRPr="00F17596" w:rsidRDefault="00E65E95" w:rsidP="00245F9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7596">
              <w:rPr>
                <w:rFonts w:ascii="Arial Narrow" w:hAnsi="Arial Narrow" w:cs="Arial"/>
                <w:b/>
                <w:sz w:val="22"/>
                <w:szCs w:val="22"/>
              </w:rPr>
              <w:t>Meeting Reference</w:t>
            </w:r>
          </w:p>
        </w:tc>
        <w:tc>
          <w:tcPr>
            <w:tcW w:w="7355" w:type="dxa"/>
          </w:tcPr>
          <w:p w14:paraId="057F85EB" w14:textId="4D4AAF58" w:rsidR="00E65E95" w:rsidRPr="00F17596" w:rsidRDefault="009841E9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 w:rsidRPr="00F17596">
              <w:rPr>
                <w:rFonts w:ascii="Arial Narrow" w:hAnsi="Arial Narrow" w:cs="Arial"/>
                <w:sz w:val="22"/>
                <w:szCs w:val="22"/>
              </w:rPr>
              <w:t>Q</w:t>
            </w:r>
            <w:r w:rsidR="000E7BEC">
              <w:rPr>
                <w:rFonts w:ascii="Arial Narrow" w:hAnsi="Arial Narrow" w:cs="Arial"/>
                <w:sz w:val="22"/>
                <w:szCs w:val="22"/>
              </w:rPr>
              <w:t xml:space="preserve">3 </w:t>
            </w:r>
            <w:r w:rsidRPr="00F17596">
              <w:rPr>
                <w:rFonts w:ascii="Arial Narrow" w:hAnsi="Arial Narrow" w:cs="Arial"/>
                <w:sz w:val="22"/>
                <w:szCs w:val="22"/>
              </w:rPr>
              <w:t>20</w:t>
            </w:r>
            <w:r w:rsidR="0064214D">
              <w:rPr>
                <w:rFonts w:ascii="Arial Narrow" w:hAnsi="Arial Narrow" w:cs="Arial"/>
                <w:sz w:val="22"/>
                <w:szCs w:val="22"/>
              </w:rPr>
              <w:t>22</w:t>
            </w:r>
          </w:p>
        </w:tc>
      </w:tr>
      <w:tr w:rsidR="00E65E95" w:rsidRPr="00F17596" w14:paraId="3946A2B6" w14:textId="77777777" w:rsidTr="00DD3123">
        <w:tc>
          <w:tcPr>
            <w:tcW w:w="2405" w:type="dxa"/>
          </w:tcPr>
          <w:p w14:paraId="4ABB78D4" w14:textId="56358853" w:rsidR="00E65E95" w:rsidRPr="00F17596" w:rsidRDefault="00E65E95" w:rsidP="00245F9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7596">
              <w:rPr>
                <w:rFonts w:ascii="Arial Narrow" w:hAnsi="Arial Narrow" w:cs="Arial"/>
                <w:b/>
                <w:sz w:val="22"/>
                <w:szCs w:val="22"/>
              </w:rPr>
              <w:t>Date/Time/Location</w:t>
            </w:r>
          </w:p>
        </w:tc>
        <w:tc>
          <w:tcPr>
            <w:tcW w:w="7355" w:type="dxa"/>
          </w:tcPr>
          <w:p w14:paraId="1517488A" w14:textId="6FF2ADB4" w:rsidR="00E65E95" w:rsidRPr="00F17596" w:rsidRDefault="00276A43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19 August </w:t>
            </w:r>
            <w:proofErr w:type="gramStart"/>
            <w:r w:rsidR="0064214D">
              <w:rPr>
                <w:rFonts w:ascii="Arial Narrow" w:hAnsi="Arial Narrow" w:cs="Arial"/>
                <w:sz w:val="22"/>
                <w:szCs w:val="22"/>
              </w:rPr>
              <w:t>2022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 Narrow" w:hAnsi="Arial Narrow" w:cs="Arial"/>
                <w:sz w:val="22"/>
                <w:szCs w:val="22"/>
              </w:rPr>
              <w:t xml:space="preserve"> 11 am - 1</w:t>
            </w:r>
            <w:r w:rsidR="0064214D">
              <w:rPr>
                <w:rFonts w:ascii="Arial Narrow" w:hAnsi="Arial Narrow" w:cs="Arial"/>
                <w:sz w:val="22"/>
                <w:szCs w:val="22"/>
              </w:rPr>
              <w:t>2.00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pm : </w:t>
            </w:r>
            <w:r w:rsidR="0064214D">
              <w:rPr>
                <w:rFonts w:ascii="Arial Narrow" w:hAnsi="Arial Narrow" w:cs="Arial"/>
                <w:sz w:val="22"/>
                <w:szCs w:val="22"/>
              </w:rPr>
              <w:t>via Zoom</w:t>
            </w:r>
          </w:p>
        </w:tc>
      </w:tr>
      <w:tr w:rsidR="006B041D" w:rsidRPr="00F17596" w14:paraId="18F4C2FD" w14:textId="77777777" w:rsidTr="00DD3123">
        <w:tc>
          <w:tcPr>
            <w:tcW w:w="2405" w:type="dxa"/>
          </w:tcPr>
          <w:p w14:paraId="4DE4FD7C" w14:textId="1145632C" w:rsidR="006B041D" w:rsidRPr="00F17596" w:rsidRDefault="006B041D" w:rsidP="00245F9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Zoom link</w:t>
            </w:r>
          </w:p>
        </w:tc>
        <w:tc>
          <w:tcPr>
            <w:tcW w:w="7355" w:type="dxa"/>
          </w:tcPr>
          <w:p w14:paraId="64DD4D8B" w14:textId="6DC0E18B" w:rsidR="00DD3123" w:rsidRPr="0064214D" w:rsidRDefault="000D597E" w:rsidP="00245F97">
            <w:pPr>
              <w:rPr>
                <w:sz w:val="22"/>
                <w:szCs w:val="22"/>
              </w:rPr>
            </w:pPr>
            <w:hyperlink r:id="rId9" w:history="1">
              <w:r w:rsidR="00DD3123">
                <w:rPr>
                  <w:rStyle w:val="Hyperlink"/>
                </w:rPr>
                <w:t>https://adelaide.zoom.us/j/83821325120?pwd=VFdEUHBENVFKa2YxWUtRcEVNbjU2dz09</w:t>
              </w:r>
            </w:hyperlink>
            <w:r w:rsidR="00DD3123">
              <w:t xml:space="preserve"> </w:t>
            </w:r>
            <w:r w:rsidR="00DD3123" w:rsidRPr="00DD3123">
              <w:rPr>
                <w:rFonts w:ascii="Arial Narrow" w:hAnsi="Arial Narrow" w:cs="Arial"/>
                <w:sz w:val="22"/>
                <w:szCs w:val="22"/>
              </w:rPr>
              <w:t>Passcode: 576212</w:t>
            </w:r>
          </w:p>
        </w:tc>
      </w:tr>
    </w:tbl>
    <w:p w14:paraId="572D529E" w14:textId="4997AB02" w:rsidR="00E57F32" w:rsidRPr="00F17596" w:rsidRDefault="00E57F32" w:rsidP="00245F97">
      <w:pPr>
        <w:rPr>
          <w:rFonts w:ascii="Arial" w:hAnsi="Arial" w:cs="Arial"/>
          <w:sz w:val="21"/>
          <w:szCs w:val="21"/>
        </w:rPr>
      </w:pPr>
    </w:p>
    <w:p w14:paraId="5A883947" w14:textId="776C0014" w:rsidR="00E65E95" w:rsidRPr="00F17596" w:rsidRDefault="00E65E95" w:rsidP="00245F97">
      <w:pPr>
        <w:rPr>
          <w:rFonts w:ascii="Arial" w:hAnsi="Arial" w:cs="Arial"/>
          <w:b/>
          <w:sz w:val="21"/>
          <w:szCs w:val="21"/>
        </w:rPr>
      </w:pPr>
      <w:r w:rsidRPr="00F17596">
        <w:rPr>
          <w:rFonts w:ascii="Arial" w:hAnsi="Arial" w:cs="Arial"/>
          <w:b/>
          <w:sz w:val="21"/>
          <w:szCs w:val="21"/>
        </w:rPr>
        <w:t>MEMBERSHIP/ATTENDANCE</w:t>
      </w:r>
    </w:p>
    <w:p w14:paraId="1D4262A8" w14:textId="77777777" w:rsidR="00E65E95" w:rsidRPr="00F17596" w:rsidRDefault="00E65E95" w:rsidP="00245F97">
      <w:pPr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261"/>
        <w:gridCol w:w="3102"/>
      </w:tblGrid>
      <w:tr w:rsidR="00E65E95" w:rsidRPr="00F17596" w14:paraId="31B717A5" w14:textId="77777777" w:rsidTr="006F6EE6">
        <w:tc>
          <w:tcPr>
            <w:tcW w:w="3397" w:type="dxa"/>
          </w:tcPr>
          <w:p w14:paraId="6DB91E9F" w14:textId="55A20FFC" w:rsidR="00E65E95" w:rsidRPr="00F17596" w:rsidRDefault="00E65E95" w:rsidP="00245F9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7596">
              <w:rPr>
                <w:rFonts w:ascii="Arial Narrow" w:hAnsi="Arial Narrow" w:cs="Arial"/>
                <w:b/>
                <w:sz w:val="22"/>
                <w:szCs w:val="22"/>
              </w:rPr>
              <w:t>Committee Role</w:t>
            </w:r>
          </w:p>
        </w:tc>
        <w:tc>
          <w:tcPr>
            <w:tcW w:w="3261" w:type="dxa"/>
          </w:tcPr>
          <w:p w14:paraId="71D89DF0" w14:textId="35661417" w:rsidR="00E65E95" w:rsidRPr="00F17596" w:rsidRDefault="00E65E95" w:rsidP="00245F9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7596">
              <w:rPr>
                <w:rFonts w:ascii="Arial Narrow" w:hAnsi="Arial Narrow" w:cs="Arial"/>
                <w:b/>
                <w:sz w:val="22"/>
                <w:szCs w:val="22"/>
              </w:rPr>
              <w:t>Name</w:t>
            </w:r>
          </w:p>
        </w:tc>
        <w:tc>
          <w:tcPr>
            <w:tcW w:w="3102" w:type="dxa"/>
          </w:tcPr>
          <w:p w14:paraId="1E2FFAD9" w14:textId="1791B163" w:rsidR="00E65E95" w:rsidRPr="00F17596" w:rsidRDefault="00E65E95" w:rsidP="00245F9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7596">
              <w:rPr>
                <w:rFonts w:ascii="Arial Narrow" w:hAnsi="Arial Narrow" w:cs="Arial"/>
                <w:b/>
                <w:sz w:val="22"/>
                <w:szCs w:val="22"/>
              </w:rPr>
              <w:t>Attendance/Apology/Absent</w:t>
            </w:r>
          </w:p>
        </w:tc>
      </w:tr>
      <w:tr w:rsidR="00E65E95" w:rsidRPr="00F17596" w14:paraId="511F41E0" w14:textId="77777777" w:rsidTr="006F6EE6">
        <w:tc>
          <w:tcPr>
            <w:tcW w:w="3397" w:type="dxa"/>
          </w:tcPr>
          <w:p w14:paraId="1079CBFC" w14:textId="77777777" w:rsidR="00E65E95" w:rsidRDefault="0016332A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 w:rsidRPr="00F17596">
              <w:rPr>
                <w:rFonts w:ascii="Arial Narrow" w:hAnsi="Arial Narrow" w:cs="Arial"/>
                <w:sz w:val="22"/>
                <w:szCs w:val="22"/>
              </w:rPr>
              <w:t>Chair</w:t>
            </w:r>
          </w:p>
          <w:p w14:paraId="5812F35A" w14:textId="3966F244" w:rsidR="00A30C93" w:rsidRPr="00F17596" w:rsidRDefault="00A30C93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Management Representative, Faculty Office</w:t>
            </w:r>
          </w:p>
        </w:tc>
        <w:tc>
          <w:tcPr>
            <w:tcW w:w="3261" w:type="dxa"/>
          </w:tcPr>
          <w:p w14:paraId="6A0E9870" w14:textId="634E4E97" w:rsidR="00E65E95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Tony Cambareri</w:t>
            </w:r>
          </w:p>
        </w:tc>
        <w:tc>
          <w:tcPr>
            <w:tcW w:w="3102" w:type="dxa"/>
          </w:tcPr>
          <w:p w14:paraId="4CFAEB3C" w14:textId="77777777" w:rsidR="00E65E95" w:rsidRPr="00F17596" w:rsidRDefault="00E65E95" w:rsidP="00245F9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150B1" w:rsidRPr="00F17596" w14:paraId="09488785" w14:textId="77777777" w:rsidTr="006F6EE6">
        <w:tc>
          <w:tcPr>
            <w:tcW w:w="3397" w:type="dxa"/>
          </w:tcPr>
          <w:p w14:paraId="24BF56A0" w14:textId="063A4485" w:rsidR="006150B1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Management Representative, </w:t>
            </w:r>
            <w:r w:rsidRPr="006150B1">
              <w:rPr>
                <w:rFonts w:ascii="Arial Narrow" w:hAnsi="Arial Narrow" w:cs="Arial"/>
                <w:sz w:val="22"/>
                <w:szCs w:val="22"/>
              </w:rPr>
              <w:t>School of Allied Health Science &amp; Practice</w:t>
            </w:r>
          </w:p>
        </w:tc>
        <w:tc>
          <w:tcPr>
            <w:tcW w:w="3261" w:type="dxa"/>
          </w:tcPr>
          <w:p w14:paraId="5B6B0107" w14:textId="1DEE8AC2" w:rsidR="006150B1" w:rsidRPr="006150B1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Rachel Gibson</w:t>
            </w:r>
          </w:p>
        </w:tc>
        <w:tc>
          <w:tcPr>
            <w:tcW w:w="3102" w:type="dxa"/>
          </w:tcPr>
          <w:p w14:paraId="1ED5140F" w14:textId="77777777" w:rsidR="00431D8E" w:rsidRPr="00431D8E" w:rsidRDefault="00431D8E" w:rsidP="00431D8E">
            <w:pPr>
              <w:rPr>
                <w:rFonts w:ascii="Arial Narrow" w:hAnsi="Arial Narrow" w:cs="Arial"/>
                <w:sz w:val="22"/>
                <w:szCs w:val="22"/>
              </w:rPr>
            </w:pPr>
            <w:r w:rsidRPr="00431D8E">
              <w:rPr>
                <w:rFonts w:ascii="Arial Narrow" w:hAnsi="Arial Narrow" w:cs="Arial"/>
                <w:sz w:val="22"/>
                <w:szCs w:val="22"/>
              </w:rPr>
              <w:t>Apology for meeting 19/8/22</w:t>
            </w:r>
          </w:p>
          <w:p w14:paraId="33135FA2" w14:textId="0BA6F36B" w:rsidR="006150B1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65E95" w:rsidRPr="00F17596" w14:paraId="39E9B01F" w14:textId="77777777" w:rsidTr="006F6EE6">
        <w:tc>
          <w:tcPr>
            <w:tcW w:w="3397" w:type="dxa"/>
          </w:tcPr>
          <w:p w14:paraId="372F097D" w14:textId="517E1269" w:rsidR="00E65E95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Management Representative</w:t>
            </w:r>
            <w:r w:rsidR="0064214D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r w:rsidR="0064214D" w:rsidRPr="006150B1">
              <w:rPr>
                <w:rFonts w:ascii="Arial Narrow" w:hAnsi="Arial Narrow" w:cs="Arial"/>
                <w:sz w:val="22"/>
                <w:szCs w:val="22"/>
              </w:rPr>
              <w:t>School of Biomedicine</w:t>
            </w:r>
          </w:p>
        </w:tc>
        <w:tc>
          <w:tcPr>
            <w:tcW w:w="3261" w:type="dxa"/>
          </w:tcPr>
          <w:p w14:paraId="228BD575" w14:textId="3450CFB2" w:rsidR="00E65E95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 w:rsidRPr="006150B1">
              <w:rPr>
                <w:rFonts w:ascii="Arial Narrow" w:hAnsi="Arial Narrow" w:cs="Arial"/>
                <w:sz w:val="22"/>
                <w:szCs w:val="22"/>
              </w:rPr>
              <w:t>Corinna Van Den Heuvel</w:t>
            </w:r>
          </w:p>
        </w:tc>
        <w:tc>
          <w:tcPr>
            <w:tcW w:w="3102" w:type="dxa"/>
          </w:tcPr>
          <w:p w14:paraId="6988A332" w14:textId="77777777" w:rsidR="00E65E95" w:rsidRPr="00F17596" w:rsidRDefault="00E65E95" w:rsidP="00245F9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65E95" w:rsidRPr="00F17596" w14:paraId="4ADF4E9C" w14:textId="77777777" w:rsidTr="006F6EE6">
        <w:tc>
          <w:tcPr>
            <w:tcW w:w="3397" w:type="dxa"/>
          </w:tcPr>
          <w:p w14:paraId="551671DF" w14:textId="2E804929" w:rsidR="00E65E95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Management Representative</w:t>
            </w:r>
            <w:r w:rsidR="0064214D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r w:rsidR="0064214D" w:rsidRPr="006150B1">
              <w:rPr>
                <w:rFonts w:ascii="Arial Narrow" w:hAnsi="Arial Narrow" w:cs="Arial"/>
                <w:sz w:val="22"/>
                <w:szCs w:val="22"/>
              </w:rPr>
              <w:t>Adelaide Dental School</w:t>
            </w:r>
          </w:p>
        </w:tc>
        <w:tc>
          <w:tcPr>
            <w:tcW w:w="3261" w:type="dxa"/>
          </w:tcPr>
          <w:p w14:paraId="591B6555" w14:textId="3575BEFF" w:rsidR="00E65E95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Richard Logan</w:t>
            </w:r>
          </w:p>
        </w:tc>
        <w:tc>
          <w:tcPr>
            <w:tcW w:w="3102" w:type="dxa"/>
          </w:tcPr>
          <w:p w14:paraId="0B0B483F" w14:textId="77777777" w:rsidR="00E65E95" w:rsidRPr="00F17596" w:rsidRDefault="00E65E95" w:rsidP="00245F9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65E95" w:rsidRPr="00F17596" w14:paraId="661F1428" w14:textId="77777777" w:rsidTr="006F6EE6">
        <w:tc>
          <w:tcPr>
            <w:tcW w:w="3397" w:type="dxa"/>
          </w:tcPr>
          <w:p w14:paraId="18A23457" w14:textId="72BD90D4" w:rsidR="00E65E95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Management Representative, Adelaide Medical School</w:t>
            </w:r>
          </w:p>
        </w:tc>
        <w:tc>
          <w:tcPr>
            <w:tcW w:w="3261" w:type="dxa"/>
          </w:tcPr>
          <w:p w14:paraId="21BEA1E8" w14:textId="03F8EE7E" w:rsidR="00E65E95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Danny Liew</w:t>
            </w:r>
          </w:p>
        </w:tc>
        <w:tc>
          <w:tcPr>
            <w:tcW w:w="3102" w:type="dxa"/>
          </w:tcPr>
          <w:p w14:paraId="295612E1" w14:textId="77777777" w:rsidR="00E65E95" w:rsidRPr="00F17596" w:rsidRDefault="00E65E95" w:rsidP="00245F9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6332A" w:rsidRPr="00F17596" w14:paraId="4744D8CE" w14:textId="77777777" w:rsidTr="006F6EE6">
        <w:tc>
          <w:tcPr>
            <w:tcW w:w="3397" w:type="dxa"/>
          </w:tcPr>
          <w:p w14:paraId="18FCA17F" w14:textId="1727B4D7" w:rsidR="0016332A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Management Representative, Adelaide Nursing School</w:t>
            </w:r>
          </w:p>
        </w:tc>
        <w:tc>
          <w:tcPr>
            <w:tcW w:w="3261" w:type="dxa"/>
          </w:tcPr>
          <w:p w14:paraId="2ECC468D" w14:textId="50AC617C" w:rsidR="0016332A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Frank Donnelly</w:t>
            </w:r>
          </w:p>
        </w:tc>
        <w:tc>
          <w:tcPr>
            <w:tcW w:w="3102" w:type="dxa"/>
          </w:tcPr>
          <w:p w14:paraId="6DBB58A6" w14:textId="77777777" w:rsidR="0016332A" w:rsidRPr="00F17596" w:rsidRDefault="0016332A" w:rsidP="00245F9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150B1" w:rsidRPr="00F17596" w14:paraId="1C6FCB15" w14:textId="77777777" w:rsidTr="006F6EE6">
        <w:tc>
          <w:tcPr>
            <w:tcW w:w="3397" w:type="dxa"/>
          </w:tcPr>
          <w:p w14:paraId="635584CA" w14:textId="6EB4A0D1" w:rsidR="006150B1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Management Representative, School of Psychology</w:t>
            </w:r>
          </w:p>
        </w:tc>
        <w:tc>
          <w:tcPr>
            <w:tcW w:w="3261" w:type="dxa"/>
          </w:tcPr>
          <w:p w14:paraId="62D41398" w14:textId="249D055D" w:rsidR="006150B1" w:rsidRDefault="00276A43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Elaine Fox</w:t>
            </w:r>
          </w:p>
        </w:tc>
        <w:tc>
          <w:tcPr>
            <w:tcW w:w="3102" w:type="dxa"/>
          </w:tcPr>
          <w:p w14:paraId="7D00A2BB" w14:textId="77777777" w:rsidR="006150B1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6332A" w:rsidRPr="00F17596" w14:paraId="43A36DBA" w14:textId="77777777" w:rsidTr="006F6EE6">
        <w:tc>
          <w:tcPr>
            <w:tcW w:w="3397" w:type="dxa"/>
          </w:tcPr>
          <w:p w14:paraId="187C13AD" w14:textId="3243C504" w:rsidR="0016332A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Management Representative, School of Public Health</w:t>
            </w:r>
          </w:p>
        </w:tc>
        <w:tc>
          <w:tcPr>
            <w:tcW w:w="3261" w:type="dxa"/>
          </w:tcPr>
          <w:p w14:paraId="6B0B84D9" w14:textId="1396F048" w:rsidR="0016332A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Tracy Merlin</w:t>
            </w:r>
          </w:p>
        </w:tc>
        <w:tc>
          <w:tcPr>
            <w:tcW w:w="3102" w:type="dxa"/>
          </w:tcPr>
          <w:p w14:paraId="33F47118" w14:textId="77777777" w:rsidR="0016332A" w:rsidRPr="00F17596" w:rsidRDefault="0016332A" w:rsidP="00245F9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6332A" w:rsidRPr="00F17596" w14:paraId="492778C3" w14:textId="77777777" w:rsidTr="006F6EE6">
        <w:tc>
          <w:tcPr>
            <w:tcW w:w="3397" w:type="dxa"/>
          </w:tcPr>
          <w:p w14:paraId="058F7B54" w14:textId="3188A83C" w:rsidR="0016332A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Management Representative,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SAiGENC</w:t>
            </w:r>
            <w:r w:rsidR="000B630A"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3261" w:type="dxa"/>
          </w:tcPr>
          <w:p w14:paraId="6C7AE6DB" w14:textId="4A855756" w:rsidR="0016332A" w:rsidRPr="00F17596" w:rsidRDefault="006150B1" w:rsidP="00245F97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Kathryn Hudson</w:t>
            </w:r>
          </w:p>
        </w:tc>
        <w:tc>
          <w:tcPr>
            <w:tcW w:w="3102" w:type="dxa"/>
          </w:tcPr>
          <w:p w14:paraId="41F7593E" w14:textId="77777777" w:rsidR="0016332A" w:rsidRPr="00F17596" w:rsidRDefault="0016332A" w:rsidP="00245F9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14A25DE3" w14:textId="77777777" w:rsidTr="006F6EE6">
        <w:tc>
          <w:tcPr>
            <w:tcW w:w="3397" w:type="dxa"/>
          </w:tcPr>
          <w:p w14:paraId="2F63A1F7" w14:textId="14C1213F" w:rsidR="003D544E" w:rsidRDefault="001A467D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Faculty 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>HSR</w:t>
            </w:r>
            <w:r w:rsidR="003D544E">
              <w:rPr>
                <w:rFonts w:ascii="Arial Narrow" w:hAnsi="Arial Narrow" w:cs="Arial"/>
                <w:sz w:val="22"/>
                <w:szCs w:val="22"/>
              </w:rPr>
              <w:t xml:space="preserve"> -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 xml:space="preserve"> Staff Representative,</w:t>
            </w:r>
          </w:p>
          <w:p w14:paraId="43459909" w14:textId="1C495567" w:rsidR="003D544E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(Adelaide Nursing School)</w:t>
            </w:r>
          </w:p>
        </w:tc>
        <w:tc>
          <w:tcPr>
            <w:tcW w:w="3261" w:type="dxa"/>
          </w:tcPr>
          <w:p w14:paraId="600CBB12" w14:textId="445E0DA2" w:rsidR="003D544E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3E634F">
              <w:rPr>
                <w:rFonts w:ascii="Arial Narrow" w:hAnsi="Arial Narrow" w:cs="Arial"/>
                <w:sz w:val="22"/>
                <w:szCs w:val="22"/>
              </w:rPr>
              <w:t>Denise Tucker</w:t>
            </w:r>
          </w:p>
        </w:tc>
        <w:tc>
          <w:tcPr>
            <w:tcW w:w="3102" w:type="dxa"/>
          </w:tcPr>
          <w:p w14:paraId="63718258" w14:textId="77777777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5202DDD0" w14:textId="77777777" w:rsidTr="006F6EE6">
        <w:tc>
          <w:tcPr>
            <w:tcW w:w="3397" w:type="dxa"/>
          </w:tcPr>
          <w:p w14:paraId="327AC5CD" w14:textId="123E1B48" w:rsidR="003D544E" w:rsidRDefault="001A467D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Faculty 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>HSR</w:t>
            </w:r>
            <w:r w:rsidR="003D544E">
              <w:rPr>
                <w:rFonts w:ascii="Arial Narrow" w:hAnsi="Arial Narrow" w:cs="Arial"/>
                <w:sz w:val="22"/>
                <w:szCs w:val="22"/>
              </w:rPr>
              <w:t xml:space="preserve"> -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 xml:space="preserve"> Staff Representative,</w:t>
            </w:r>
          </w:p>
          <w:p w14:paraId="43BAE0F2" w14:textId="2B032184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(</w:t>
            </w:r>
            <w:r w:rsidRPr="006150B1">
              <w:rPr>
                <w:rFonts w:ascii="Arial Narrow" w:hAnsi="Arial Narrow" w:cs="Arial"/>
                <w:sz w:val="22"/>
                <w:szCs w:val="22"/>
              </w:rPr>
              <w:t>School of Biomedicine</w:t>
            </w:r>
            <w:r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  <w:tc>
          <w:tcPr>
            <w:tcW w:w="3261" w:type="dxa"/>
          </w:tcPr>
          <w:p w14:paraId="322988D7" w14:textId="77777777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3E634F">
              <w:rPr>
                <w:rFonts w:ascii="Arial Narrow" w:hAnsi="Arial Narrow" w:cs="Arial"/>
                <w:sz w:val="22"/>
                <w:szCs w:val="22"/>
              </w:rPr>
              <w:t xml:space="preserve">Simran Sidhu </w:t>
            </w:r>
          </w:p>
          <w:p w14:paraId="735483BF" w14:textId="77777777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102" w:type="dxa"/>
          </w:tcPr>
          <w:p w14:paraId="0C4F1C71" w14:textId="77777777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08BA842E" w14:textId="77777777" w:rsidTr="006F6EE6">
        <w:tc>
          <w:tcPr>
            <w:tcW w:w="3397" w:type="dxa"/>
          </w:tcPr>
          <w:p w14:paraId="7472B858" w14:textId="4C21F3A5" w:rsidR="003D544E" w:rsidRDefault="001A467D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Faculty 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>HSR</w:t>
            </w:r>
            <w:r w:rsidR="003D544E">
              <w:rPr>
                <w:rFonts w:ascii="Arial Narrow" w:hAnsi="Arial Narrow" w:cs="Arial"/>
                <w:sz w:val="22"/>
                <w:szCs w:val="22"/>
              </w:rPr>
              <w:t xml:space="preserve"> -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 xml:space="preserve"> Staff Representative, </w:t>
            </w:r>
          </w:p>
          <w:p w14:paraId="1998122F" w14:textId="701710A3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(</w:t>
            </w:r>
            <w:r w:rsidRPr="006150B1">
              <w:rPr>
                <w:rFonts w:ascii="Arial Narrow" w:hAnsi="Arial Narrow" w:cs="Arial"/>
                <w:sz w:val="22"/>
                <w:szCs w:val="22"/>
              </w:rPr>
              <w:t>School of Biomedicine</w:t>
            </w:r>
            <w:r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  <w:tc>
          <w:tcPr>
            <w:tcW w:w="3261" w:type="dxa"/>
          </w:tcPr>
          <w:p w14:paraId="3FE6230B" w14:textId="77777777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3E634F">
              <w:rPr>
                <w:rFonts w:ascii="Arial Narrow" w:hAnsi="Arial Narrow" w:cs="Arial"/>
                <w:sz w:val="22"/>
                <w:szCs w:val="22"/>
              </w:rPr>
              <w:t xml:space="preserve">Suraiya Onnesha </w:t>
            </w:r>
          </w:p>
          <w:p w14:paraId="79FE5536" w14:textId="77777777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102" w:type="dxa"/>
          </w:tcPr>
          <w:p w14:paraId="2D17E50A" w14:textId="77777777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1F870D72" w14:textId="77777777" w:rsidTr="006F6EE6">
        <w:tc>
          <w:tcPr>
            <w:tcW w:w="3397" w:type="dxa"/>
          </w:tcPr>
          <w:p w14:paraId="2E11AF3B" w14:textId="100B38B3" w:rsidR="003D544E" w:rsidRDefault="001A467D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Faculty 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>HSR</w:t>
            </w:r>
            <w:r w:rsidR="003D544E">
              <w:rPr>
                <w:rFonts w:ascii="Arial Narrow" w:hAnsi="Arial Narrow" w:cs="Arial"/>
                <w:sz w:val="22"/>
                <w:szCs w:val="22"/>
              </w:rPr>
              <w:t xml:space="preserve"> -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 xml:space="preserve"> Staff Representative, </w:t>
            </w:r>
          </w:p>
          <w:p w14:paraId="3D896B45" w14:textId="777C3522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(Faculty Office)</w:t>
            </w:r>
          </w:p>
        </w:tc>
        <w:tc>
          <w:tcPr>
            <w:tcW w:w="3261" w:type="dxa"/>
          </w:tcPr>
          <w:p w14:paraId="730F5D39" w14:textId="77777777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3E634F">
              <w:rPr>
                <w:rFonts w:ascii="Arial Narrow" w:hAnsi="Arial Narrow" w:cs="Arial"/>
                <w:sz w:val="22"/>
                <w:szCs w:val="22"/>
              </w:rPr>
              <w:t xml:space="preserve">Marita Broberg </w:t>
            </w:r>
          </w:p>
          <w:p w14:paraId="5BE4FBC0" w14:textId="77777777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102" w:type="dxa"/>
          </w:tcPr>
          <w:p w14:paraId="7A9ACBBD" w14:textId="77777777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6A282A07" w14:textId="77777777" w:rsidTr="006F6EE6">
        <w:tc>
          <w:tcPr>
            <w:tcW w:w="3397" w:type="dxa"/>
          </w:tcPr>
          <w:p w14:paraId="5A35EC3D" w14:textId="669F432E" w:rsidR="003D544E" w:rsidRPr="003E634F" w:rsidRDefault="001A467D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Faculty 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>HSR</w:t>
            </w:r>
            <w:r w:rsidR="003D544E">
              <w:rPr>
                <w:rFonts w:ascii="Arial Narrow" w:hAnsi="Arial Narrow" w:cs="Arial"/>
                <w:sz w:val="22"/>
                <w:szCs w:val="22"/>
              </w:rPr>
              <w:t xml:space="preserve"> -</w:t>
            </w:r>
            <w:r w:rsidR="003D544E" w:rsidRPr="003E634F">
              <w:rPr>
                <w:rFonts w:ascii="Arial Narrow" w:hAnsi="Arial Narrow" w:cs="Arial"/>
                <w:sz w:val="22"/>
                <w:szCs w:val="22"/>
              </w:rPr>
              <w:t xml:space="preserve"> Staff Representative, </w:t>
            </w:r>
          </w:p>
          <w:p w14:paraId="14CCAEB1" w14:textId="5DAB18D8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(School of Public Health)</w:t>
            </w:r>
          </w:p>
        </w:tc>
        <w:tc>
          <w:tcPr>
            <w:tcW w:w="3261" w:type="dxa"/>
          </w:tcPr>
          <w:p w14:paraId="4B459FBB" w14:textId="119832C0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3E634F">
              <w:rPr>
                <w:rFonts w:ascii="Arial Narrow" w:hAnsi="Arial Narrow" w:cs="Arial"/>
                <w:sz w:val="22"/>
                <w:szCs w:val="22"/>
              </w:rPr>
              <w:t xml:space="preserve">Isaiah Luc </w:t>
            </w:r>
          </w:p>
          <w:p w14:paraId="4F56F806" w14:textId="7522A66F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3E634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0B567851" w14:textId="4D57F7F2" w:rsidR="003D544E" w:rsidRPr="003E634F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102" w:type="dxa"/>
          </w:tcPr>
          <w:p w14:paraId="0F527A3D" w14:textId="2F97CF60" w:rsidR="003D544E" w:rsidRPr="00834A60" w:rsidRDefault="003D544E" w:rsidP="003D544E">
            <w:pPr>
              <w:rPr>
                <w:rFonts w:ascii="Arial Narrow" w:hAnsi="Arial Narrow" w:cs="Arial"/>
                <w:color w:val="1F497D" w:themeColor="text2"/>
                <w:sz w:val="22"/>
                <w:szCs w:val="22"/>
              </w:rPr>
            </w:pPr>
          </w:p>
        </w:tc>
      </w:tr>
      <w:tr w:rsidR="003D544E" w:rsidRPr="00F17596" w14:paraId="68317C2B" w14:textId="77777777" w:rsidTr="006F6EE6">
        <w:tc>
          <w:tcPr>
            <w:tcW w:w="3397" w:type="dxa"/>
          </w:tcPr>
          <w:p w14:paraId="5714EF69" w14:textId="1E4BEDB3" w:rsidR="003D544E" w:rsidRPr="006F6EE6" w:rsidRDefault="001A467D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Faculty </w:t>
            </w:r>
            <w:r w:rsidR="003D544E" w:rsidRPr="006F6EE6">
              <w:rPr>
                <w:rFonts w:ascii="Arial Narrow" w:hAnsi="Arial Narrow" w:cs="Arial"/>
                <w:sz w:val="22"/>
                <w:szCs w:val="22"/>
              </w:rPr>
              <w:t xml:space="preserve">Staff </w:t>
            </w:r>
            <w:proofErr w:type="gramStart"/>
            <w:r w:rsidR="003D544E" w:rsidRPr="006F6EE6">
              <w:rPr>
                <w:rFonts w:ascii="Arial Narrow" w:hAnsi="Arial Narrow" w:cs="Arial"/>
                <w:sz w:val="22"/>
                <w:szCs w:val="22"/>
              </w:rPr>
              <w:t>Representative,</w:t>
            </w:r>
            <w:r>
              <w:rPr>
                <w:rFonts w:ascii="Arial Narrow" w:hAnsi="Arial Narrow" w:cs="Arial"/>
                <w:sz w:val="22"/>
                <w:szCs w:val="22"/>
              </w:rPr>
              <w:t>(</w:t>
            </w:r>
            <w:proofErr w:type="gramEnd"/>
            <w:r w:rsidR="003D544E" w:rsidRPr="006F6EE6">
              <w:rPr>
                <w:rFonts w:ascii="Arial Narrow" w:hAnsi="Arial Narrow" w:cs="Arial"/>
                <w:sz w:val="22"/>
                <w:szCs w:val="22"/>
              </w:rPr>
              <w:t>School of Allied Health Science &amp; Practice</w:t>
            </w:r>
            <w:r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  <w:tc>
          <w:tcPr>
            <w:tcW w:w="3261" w:type="dxa"/>
          </w:tcPr>
          <w:p w14:paraId="593184C8" w14:textId="5859DD3C" w:rsidR="003D544E" w:rsidRPr="006F6EE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6F6EE6">
              <w:rPr>
                <w:rFonts w:ascii="Arial Narrow" w:hAnsi="Arial Narrow" w:cs="Arial"/>
                <w:sz w:val="22"/>
                <w:szCs w:val="22"/>
              </w:rPr>
              <w:t>Deb Wadham</w:t>
            </w:r>
          </w:p>
        </w:tc>
        <w:tc>
          <w:tcPr>
            <w:tcW w:w="3102" w:type="dxa"/>
          </w:tcPr>
          <w:p w14:paraId="00ED0765" w14:textId="77777777" w:rsidR="003D544E" w:rsidRPr="006F6EE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6F6EE6">
              <w:rPr>
                <w:rFonts w:ascii="Arial Narrow" w:hAnsi="Arial Narrow" w:cs="Arial"/>
                <w:sz w:val="22"/>
                <w:szCs w:val="22"/>
              </w:rPr>
              <w:t>Apology for meeting 19/8/22</w:t>
            </w:r>
          </w:p>
          <w:p w14:paraId="5BBFCD3D" w14:textId="582C77D7" w:rsidR="003D544E" w:rsidRPr="006F6EE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2C46A98B" w14:textId="77777777" w:rsidTr="006F6EE6">
        <w:tc>
          <w:tcPr>
            <w:tcW w:w="3397" w:type="dxa"/>
          </w:tcPr>
          <w:p w14:paraId="764DF907" w14:textId="5BF85476" w:rsidR="003D544E" w:rsidRPr="006F6EE6" w:rsidRDefault="001A467D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Faculty </w:t>
            </w:r>
            <w:r w:rsidR="00CD3A62" w:rsidRPr="006F6EE6">
              <w:rPr>
                <w:rFonts w:ascii="Arial Narrow" w:hAnsi="Arial Narrow" w:cs="Arial"/>
                <w:sz w:val="22"/>
                <w:szCs w:val="22"/>
              </w:rPr>
              <w:t>Staff Representative</w:t>
            </w:r>
            <w:r w:rsidR="003D544E" w:rsidRPr="006F6EE6">
              <w:rPr>
                <w:rFonts w:ascii="Arial Narrow" w:hAnsi="Arial Narrow" w:cs="Arial"/>
                <w:sz w:val="22"/>
                <w:szCs w:val="22"/>
              </w:rPr>
              <w:t>,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Faculty (</w:t>
            </w:r>
            <w:r w:rsidR="003D544E" w:rsidRPr="006F6EE6">
              <w:rPr>
                <w:rFonts w:ascii="Arial Narrow" w:hAnsi="Arial Narrow" w:cs="Arial"/>
                <w:sz w:val="22"/>
                <w:szCs w:val="22"/>
              </w:rPr>
              <w:t>Adelaide Medical School</w:t>
            </w:r>
            <w:r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  <w:tc>
          <w:tcPr>
            <w:tcW w:w="3261" w:type="dxa"/>
          </w:tcPr>
          <w:p w14:paraId="28576C9E" w14:textId="04051EB3" w:rsidR="003D544E" w:rsidRPr="006F6EE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6F6EE6">
              <w:rPr>
                <w:rFonts w:ascii="Arial Narrow" w:hAnsi="Arial Narrow" w:cs="Arial"/>
                <w:sz w:val="22"/>
                <w:szCs w:val="22"/>
              </w:rPr>
              <w:t>Libby Kentish</w:t>
            </w:r>
          </w:p>
        </w:tc>
        <w:tc>
          <w:tcPr>
            <w:tcW w:w="3102" w:type="dxa"/>
          </w:tcPr>
          <w:p w14:paraId="3CEEB29B" w14:textId="3A058F36" w:rsidR="003D544E" w:rsidRPr="006F6EE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7671A35E" w14:textId="77777777" w:rsidTr="006F6EE6">
        <w:tc>
          <w:tcPr>
            <w:tcW w:w="3397" w:type="dxa"/>
          </w:tcPr>
          <w:p w14:paraId="01BAE48F" w14:textId="01A5CD42" w:rsidR="003D544E" w:rsidRPr="006F6EE6" w:rsidRDefault="00CD3A62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6F6EE6">
              <w:rPr>
                <w:rFonts w:ascii="Arial Narrow" w:hAnsi="Arial Narrow" w:cs="Arial"/>
                <w:sz w:val="22"/>
                <w:szCs w:val="22"/>
              </w:rPr>
              <w:t>Staff Representative</w:t>
            </w:r>
            <w:r w:rsidR="003D544E" w:rsidRPr="006F6EE6">
              <w:rPr>
                <w:rFonts w:ascii="Arial Narrow" w:hAnsi="Arial Narrow" w:cs="Arial"/>
                <w:sz w:val="22"/>
                <w:szCs w:val="22"/>
              </w:rPr>
              <w:t>, School of Public Health</w:t>
            </w:r>
          </w:p>
        </w:tc>
        <w:tc>
          <w:tcPr>
            <w:tcW w:w="3261" w:type="dxa"/>
          </w:tcPr>
          <w:p w14:paraId="79DEE516" w14:textId="1604FED9" w:rsidR="003D544E" w:rsidRPr="006F6EE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6F6EE6">
              <w:rPr>
                <w:rFonts w:ascii="Arial Narrow" w:hAnsi="Arial Narrow" w:cs="Arial"/>
                <w:sz w:val="22"/>
                <w:szCs w:val="22"/>
              </w:rPr>
              <w:t>Sharyn Gaskin</w:t>
            </w:r>
          </w:p>
        </w:tc>
        <w:tc>
          <w:tcPr>
            <w:tcW w:w="3102" w:type="dxa"/>
          </w:tcPr>
          <w:p w14:paraId="77078476" w14:textId="0253EEA7" w:rsidR="003D544E" w:rsidRPr="006F6EE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50A6C73D" w14:textId="77777777" w:rsidTr="006F6EE6">
        <w:tc>
          <w:tcPr>
            <w:tcW w:w="3397" w:type="dxa"/>
          </w:tcPr>
          <w:p w14:paraId="722FAB2B" w14:textId="74F61048" w:rsidR="003D544E" w:rsidRPr="006F6EE6" w:rsidRDefault="00CD3A62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6F6EE6">
              <w:rPr>
                <w:rFonts w:ascii="Arial Narrow" w:hAnsi="Arial Narrow" w:cs="Arial"/>
                <w:sz w:val="22"/>
                <w:szCs w:val="22"/>
              </w:rPr>
              <w:t>Staff Representative</w:t>
            </w:r>
            <w:r w:rsidR="003D544E" w:rsidRPr="006F6EE6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proofErr w:type="spellStart"/>
            <w:r w:rsidR="003D544E" w:rsidRPr="006F6EE6">
              <w:rPr>
                <w:rFonts w:ascii="Arial Narrow" w:hAnsi="Arial Narrow" w:cs="Arial"/>
                <w:sz w:val="22"/>
                <w:szCs w:val="22"/>
              </w:rPr>
              <w:t>SAiGENC</w:t>
            </w:r>
            <w:r w:rsidR="003D544E"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3261" w:type="dxa"/>
          </w:tcPr>
          <w:p w14:paraId="29C688CF" w14:textId="7DB21035" w:rsidR="003D544E" w:rsidRPr="006F6EE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6F6EE6">
              <w:rPr>
                <w:rFonts w:ascii="Arial Narrow" w:hAnsi="Arial Narrow" w:cs="Arial"/>
                <w:sz w:val="22"/>
                <w:szCs w:val="22"/>
              </w:rPr>
              <w:t>Sandii Constable</w:t>
            </w:r>
          </w:p>
        </w:tc>
        <w:tc>
          <w:tcPr>
            <w:tcW w:w="3102" w:type="dxa"/>
          </w:tcPr>
          <w:p w14:paraId="407B2E2A" w14:textId="68F71C96" w:rsidR="003D544E" w:rsidRPr="006F6EE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32E35CA5" w14:textId="77777777" w:rsidTr="006F6EE6">
        <w:tc>
          <w:tcPr>
            <w:tcW w:w="3397" w:type="dxa"/>
          </w:tcPr>
          <w:p w14:paraId="1F1E44DC" w14:textId="3E43C89E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1E4E9C">
              <w:rPr>
                <w:rFonts w:ascii="Arial Narrow" w:hAnsi="Arial Narrow" w:cs="Arial"/>
                <w:sz w:val="22"/>
                <w:szCs w:val="22"/>
              </w:rPr>
              <w:t>Health Safety &amp; Wellbeing Advisory Manage</w:t>
            </w:r>
          </w:p>
        </w:tc>
        <w:tc>
          <w:tcPr>
            <w:tcW w:w="3261" w:type="dxa"/>
          </w:tcPr>
          <w:p w14:paraId="67447799" w14:textId="28E60FA2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Paul Roberts</w:t>
            </w:r>
          </w:p>
        </w:tc>
        <w:tc>
          <w:tcPr>
            <w:tcW w:w="3102" w:type="dxa"/>
          </w:tcPr>
          <w:p w14:paraId="48AD13F4" w14:textId="77777777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736F17BE" w14:textId="77777777" w:rsidTr="006F6EE6">
        <w:tc>
          <w:tcPr>
            <w:tcW w:w="3397" w:type="dxa"/>
          </w:tcPr>
          <w:p w14:paraId="00E6DB07" w14:textId="06EE4BE1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 w:rsidRPr="001E4E9C">
              <w:rPr>
                <w:rFonts w:ascii="Arial Narrow" w:hAnsi="Arial Narrow" w:cs="Arial"/>
                <w:sz w:val="22"/>
                <w:szCs w:val="22"/>
              </w:rPr>
              <w:t>Senior HSW Advisor</w:t>
            </w:r>
          </w:p>
        </w:tc>
        <w:tc>
          <w:tcPr>
            <w:tcW w:w="3261" w:type="dxa"/>
          </w:tcPr>
          <w:p w14:paraId="336D5D1B" w14:textId="2A023350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Anthony Parletta</w:t>
            </w:r>
          </w:p>
        </w:tc>
        <w:tc>
          <w:tcPr>
            <w:tcW w:w="3102" w:type="dxa"/>
          </w:tcPr>
          <w:p w14:paraId="0599AC2E" w14:textId="77777777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2657623A" w14:textId="77777777" w:rsidTr="006F6EE6">
        <w:tc>
          <w:tcPr>
            <w:tcW w:w="3397" w:type="dxa"/>
          </w:tcPr>
          <w:p w14:paraId="4C47EA3A" w14:textId="1EDB9CE9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Health Safety and Wellbeing Advisor</w:t>
            </w:r>
          </w:p>
        </w:tc>
        <w:tc>
          <w:tcPr>
            <w:tcW w:w="3261" w:type="dxa"/>
          </w:tcPr>
          <w:p w14:paraId="7DF19B11" w14:textId="62117D9F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Jessica Gilson</w:t>
            </w:r>
          </w:p>
        </w:tc>
        <w:tc>
          <w:tcPr>
            <w:tcW w:w="3102" w:type="dxa"/>
          </w:tcPr>
          <w:p w14:paraId="38D6DFE0" w14:textId="77777777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D544E" w:rsidRPr="00F17596" w14:paraId="754EB98C" w14:textId="77777777" w:rsidTr="006F6EE6">
        <w:tc>
          <w:tcPr>
            <w:tcW w:w="3397" w:type="dxa"/>
          </w:tcPr>
          <w:p w14:paraId="689251B6" w14:textId="0D349EC3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Executive Officer</w:t>
            </w:r>
          </w:p>
        </w:tc>
        <w:tc>
          <w:tcPr>
            <w:tcW w:w="3261" w:type="dxa"/>
          </w:tcPr>
          <w:p w14:paraId="5055ACF3" w14:textId="05210ED1" w:rsidR="003D544E" w:rsidRDefault="004977F8" w:rsidP="003D544E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Kylie Mielnik</w:t>
            </w:r>
          </w:p>
        </w:tc>
        <w:tc>
          <w:tcPr>
            <w:tcW w:w="3102" w:type="dxa"/>
          </w:tcPr>
          <w:p w14:paraId="01D8CD75" w14:textId="77777777" w:rsidR="003D544E" w:rsidRPr="00F17596" w:rsidRDefault="003D544E" w:rsidP="003D544E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0A69B77" w14:textId="780A98DF" w:rsidR="00E57F32" w:rsidRPr="00F17596" w:rsidRDefault="00E57F32" w:rsidP="00245F97">
      <w:pPr>
        <w:rPr>
          <w:rFonts w:ascii="Arial" w:hAnsi="Arial" w:cs="Arial"/>
          <w:sz w:val="21"/>
          <w:szCs w:val="21"/>
        </w:rPr>
      </w:pPr>
    </w:p>
    <w:p w14:paraId="27BB775F" w14:textId="620ACF33" w:rsidR="00245F97" w:rsidRPr="00F17596" w:rsidRDefault="00C239A1" w:rsidP="00245F97">
      <w:pPr>
        <w:rPr>
          <w:rFonts w:ascii="Arial" w:hAnsi="Arial" w:cs="Arial"/>
          <w:b/>
          <w:sz w:val="21"/>
          <w:szCs w:val="21"/>
        </w:rPr>
      </w:pPr>
      <w:r w:rsidRPr="00F17596">
        <w:rPr>
          <w:rFonts w:ascii="Arial" w:hAnsi="Arial" w:cs="Arial"/>
          <w:b/>
          <w:sz w:val="21"/>
          <w:szCs w:val="21"/>
        </w:rPr>
        <w:t>AGENDA</w:t>
      </w:r>
    </w:p>
    <w:p w14:paraId="53BBCCA4" w14:textId="550C2696" w:rsidR="00FD2560" w:rsidRPr="00F17596" w:rsidRDefault="00FD2560" w:rsidP="00245F97">
      <w:pPr>
        <w:rPr>
          <w:rFonts w:ascii="Arial" w:hAnsi="Arial" w:cs="Arial"/>
          <w:sz w:val="21"/>
          <w:szCs w:val="21"/>
        </w:rPr>
      </w:pPr>
    </w:p>
    <w:p w14:paraId="03743FB8" w14:textId="0FAB94E1" w:rsidR="00522E24" w:rsidRPr="00522E24" w:rsidRDefault="00A223AC" w:rsidP="00522E24">
      <w:pPr>
        <w:pStyle w:val="ListParagraph"/>
        <w:numPr>
          <w:ilvl w:val="0"/>
          <w:numId w:val="29"/>
        </w:numPr>
        <w:ind w:left="709" w:hanging="425"/>
        <w:rPr>
          <w:rFonts w:cs="Arial"/>
          <w:sz w:val="21"/>
          <w:szCs w:val="21"/>
        </w:rPr>
      </w:pPr>
      <w:r w:rsidRPr="00F17596">
        <w:rPr>
          <w:rFonts w:cs="Arial"/>
          <w:b/>
          <w:sz w:val="21"/>
          <w:szCs w:val="21"/>
        </w:rPr>
        <w:t xml:space="preserve">Welcome, confirmation of attendance </w:t>
      </w:r>
      <w:r w:rsidR="001D0A34" w:rsidRPr="00F17596">
        <w:rPr>
          <w:rFonts w:cs="Arial"/>
          <w:b/>
          <w:sz w:val="21"/>
          <w:szCs w:val="21"/>
        </w:rPr>
        <w:t>and quorum</w:t>
      </w:r>
      <w:r w:rsidR="00522E24">
        <w:rPr>
          <w:rFonts w:cs="Arial"/>
          <w:b/>
          <w:sz w:val="21"/>
          <w:szCs w:val="21"/>
        </w:rPr>
        <w:t xml:space="preserve"> </w:t>
      </w:r>
      <w:r w:rsidR="00522E24" w:rsidRPr="00522E24">
        <w:rPr>
          <w:rFonts w:cs="Arial"/>
          <w:sz w:val="21"/>
          <w:szCs w:val="21"/>
        </w:rPr>
        <w:t xml:space="preserve">– note change in staff membership relating to the reclassification of designated workgroups. Welcome to Elaine Fox, Isaiah Luc and Suraiya Onnesha. </w:t>
      </w:r>
    </w:p>
    <w:p w14:paraId="028A19E9" w14:textId="77777777" w:rsidR="006B041D" w:rsidRDefault="006B041D" w:rsidP="006B041D">
      <w:pPr>
        <w:pStyle w:val="ListParagraph"/>
        <w:numPr>
          <w:ilvl w:val="0"/>
          <w:numId w:val="0"/>
        </w:numPr>
        <w:ind w:left="709"/>
        <w:rPr>
          <w:rFonts w:cs="Arial"/>
          <w:b/>
          <w:sz w:val="21"/>
          <w:szCs w:val="21"/>
        </w:rPr>
      </w:pPr>
    </w:p>
    <w:p w14:paraId="26C622DC" w14:textId="51BBBFCF" w:rsidR="006B041D" w:rsidRPr="00F17596" w:rsidRDefault="006B041D" w:rsidP="001D0A34">
      <w:pPr>
        <w:pStyle w:val="ListParagraph"/>
        <w:numPr>
          <w:ilvl w:val="0"/>
          <w:numId w:val="29"/>
        </w:numPr>
        <w:ind w:left="709" w:hanging="425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Confirmation of minutes</w:t>
      </w:r>
      <w:r w:rsidR="00EA5FE8">
        <w:rPr>
          <w:rFonts w:cs="Arial"/>
          <w:b/>
          <w:sz w:val="21"/>
          <w:szCs w:val="21"/>
        </w:rPr>
        <w:t xml:space="preserve"> </w:t>
      </w:r>
      <w:r w:rsidR="001E4E9C">
        <w:rPr>
          <w:rFonts w:cs="Arial"/>
          <w:b/>
          <w:sz w:val="21"/>
          <w:szCs w:val="21"/>
        </w:rPr>
        <w:t>– Q</w:t>
      </w:r>
      <w:r w:rsidR="00276A43">
        <w:rPr>
          <w:rFonts w:cs="Arial"/>
          <w:b/>
          <w:sz w:val="21"/>
          <w:szCs w:val="21"/>
        </w:rPr>
        <w:t>2</w:t>
      </w:r>
      <w:r w:rsidR="001E4E9C">
        <w:rPr>
          <w:rFonts w:cs="Arial"/>
          <w:b/>
          <w:sz w:val="21"/>
          <w:szCs w:val="21"/>
        </w:rPr>
        <w:t xml:space="preserve"> 2022</w:t>
      </w:r>
    </w:p>
    <w:p w14:paraId="549555AA" w14:textId="77777777" w:rsidR="001D0A34" w:rsidRPr="00F17596" w:rsidRDefault="001D0A34" w:rsidP="001D0A34">
      <w:pPr>
        <w:pStyle w:val="ListParagraph"/>
        <w:numPr>
          <w:ilvl w:val="0"/>
          <w:numId w:val="0"/>
        </w:numPr>
        <w:ind w:left="709" w:hanging="425"/>
        <w:rPr>
          <w:rFonts w:cs="Arial"/>
          <w:sz w:val="21"/>
          <w:szCs w:val="21"/>
        </w:rPr>
      </w:pPr>
    </w:p>
    <w:p w14:paraId="120BA795" w14:textId="421FB6FF" w:rsidR="001D0A34" w:rsidRPr="00F17596" w:rsidRDefault="001E1FB0" w:rsidP="001D0A34">
      <w:pPr>
        <w:pStyle w:val="ListParagraph"/>
        <w:numPr>
          <w:ilvl w:val="0"/>
          <w:numId w:val="29"/>
        </w:numPr>
        <w:ind w:left="709" w:hanging="425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Business arising from previous meetings</w:t>
      </w:r>
    </w:p>
    <w:p w14:paraId="59398009" w14:textId="4178D54A" w:rsidR="001D0A34" w:rsidRPr="00F17596" w:rsidRDefault="001D0A34" w:rsidP="001D0A34">
      <w:pPr>
        <w:pStyle w:val="ListParagraph"/>
        <w:numPr>
          <w:ilvl w:val="0"/>
          <w:numId w:val="0"/>
        </w:numPr>
        <w:ind w:left="720"/>
        <w:rPr>
          <w:rFonts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1555"/>
        <w:gridCol w:w="4978"/>
      </w:tblGrid>
      <w:tr w:rsidR="004977F8" w:rsidRPr="00F17596" w14:paraId="6A2465B9" w14:textId="77777777" w:rsidTr="004977F8">
        <w:tc>
          <w:tcPr>
            <w:tcW w:w="5094" w:type="dxa"/>
            <w:shd w:val="clear" w:color="auto" w:fill="DBE5F1" w:themeFill="accent1" w:themeFillTint="33"/>
          </w:tcPr>
          <w:p w14:paraId="5C7C18A5" w14:textId="77777777" w:rsidR="00291929" w:rsidRPr="003E2308" w:rsidRDefault="00291929" w:rsidP="00291929">
            <w:pPr>
              <w:pStyle w:val="ListParagraph"/>
              <w:ind w:left="0"/>
              <w:rPr>
                <w:rFonts w:cs="Arial"/>
                <w:bCs/>
                <w:szCs w:val="22"/>
              </w:rPr>
            </w:pPr>
            <w:r w:rsidRPr="003E2308">
              <w:rPr>
                <w:rFonts w:cs="Arial"/>
                <w:bCs/>
                <w:szCs w:val="22"/>
              </w:rPr>
              <w:t xml:space="preserve">Action Details </w:t>
            </w:r>
          </w:p>
        </w:tc>
        <w:tc>
          <w:tcPr>
            <w:tcW w:w="1705" w:type="dxa"/>
            <w:shd w:val="clear" w:color="auto" w:fill="DBE5F1" w:themeFill="accent1" w:themeFillTint="33"/>
          </w:tcPr>
          <w:p w14:paraId="1FCA5BAB" w14:textId="77777777" w:rsidR="00291929" w:rsidRPr="003E2308" w:rsidRDefault="00291929" w:rsidP="00291929">
            <w:pPr>
              <w:pStyle w:val="ListParagraph"/>
              <w:ind w:left="0"/>
              <w:rPr>
                <w:rFonts w:cs="Arial"/>
                <w:bCs/>
                <w:szCs w:val="22"/>
              </w:rPr>
            </w:pPr>
            <w:r w:rsidRPr="003E2308">
              <w:rPr>
                <w:rFonts w:cs="Arial"/>
                <w:bCs/>
                <w:szCs w:val="22"/>
              </w:rPr>
              <w:t>Person(s) Responsible</w:t>
            </w:r>
          </w:p>
        </w:tc>
        <w:tc>
          <w:tcPr>
            <w:tcW w:w="9072" w:type="dxa"/>
            <w:shd w:val="clear" w:color="auto" w:fill="DBE5F1" w:themeFill="accent1" w:themeFillTint="33"/>
          </w:tcPr>
          <w:p w14:paraId="312B6DEA" w14:textId="77777777" w:rsidR="00291929" w:rsidRPr="003E2308" w:rsidRDefault="00291929" w:rsidP="00291929">
            <w:pPr>
              <w:pStyle w:val="ListParagraph"/>
              <w:ind w:left="0"/>
              <w:rPr>
                <w:rFonts w:cs="Arial"/>
                <w:bCs/>
                <w:szCs w:val="22"/>
              </w:rPr>
            </w:pPr>
            <w:r w:rsidRPr="003E2308">
              <w:rPr>
                <w:rFonts w:cs="Arial"/>
                <w:bCs/>
                <w:szCs w:val="22"/>
              </w:rPr>
              <w:t>Status/Notes</w:t>
            </w:r>
          </w:p>
        </w:tc>
      </w:tr>
      <w:tr w:rsidR="004977F8" w:rsidRPr="00F17596" w14:paraId="59AB7A58" w14:textId="77777777" w:rsidTr="004977F8">
        <w:tc>
          <w:tcPr>
            <w:tcW w:w="5094" w:type="dxa"/>
          </w:tcPr>
          <w:p w14:paraId="115F617F" w14:textId="77777777" w:rsidR="00291929" w:rsidRPr="00091169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 w:rsidRPr="003E2308">
              <w:rPr>
                <w:rFonts w:cs="Arial"/>
                <w:sz w:val="21"/>
                <w:szCs w:val="21"/>
              </w:rPr>
              <w:t>Liaise with Carroll regarding the disposal of electrical equipment</w:t>
            </w:r>
          </w:p>
        </w:tc>
        <w:tc>
          <w:tcPr>
            <w:tcW w:w="1705" w:type="dxa"/>
          </w:tcPr>
          <w:p w14:paraId="132BFF36" w14:textId="77777777" w:rsidR="00291929" w:rsidRPr="00CA17F8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Executive Officer</w:t>
            </w:r>
          </w:p>
          <w:p w14:paraId="19EA6554" w14:textId="77777777" w:rsidR="00291929" w:rsidRPr="00CA17F8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72" w:type="dxa"/>
          </w:tcPr>
          <w:p w14:paraId="503E0F85" w14:textId="77777777" w:rsidR="00291929" w:rsidRPr="007E651F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AHMS - </w:t>
            </w:r>
            <w:r w:rsidRPr="007E651F">
              <w:rPr>
                <w:rFonts w:cs="Arial"/>
                <w:sz w:val="21"/>
                <w:szCs w:val="21"/>
              </w:rPr>
              <w:t>all e-waste should be taken to the loading dock for collection.</w:t>
            </w:r>
          </w:p>
          <w:p w14:paraId="77E65082" w14:textId="77777777" w:rsidR="00291929" w:rsidRPr="00CA17F8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 w:rsidRPr="007E651F">
              <w:rPr>
                <w:rFonts w:cs="Arial"/>
                <w:sz w:val="21"/>
                <w:szCs w:val="21"/>
              </w:rPr>
              <w:t>Helen Mayo South – items should be deposited on the e-waste shelves in the delivery bay on the ground floor.</w:t>
            </w:r>
          </w:p>
        </w:tc>
      </w:tr>
      <w:tr w:rsidR="004977F8" w:rsidRPr="00F17596" w14:paraId="6B46E592" w14:textId="77777777" w:rsidTr="004977F8">
        <w:tc>
          <w:tcPr>
            <w:tcW w:w="5094" w:type="dxa"/>
          </w:tcPr>
          <w:p w14:paraId="22816A32" w14:textId="77777777" w:rsidR="00291929" w:rsidRPr="00091169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</w:t>
            </w:r>
            <w:r w:rsidRPr="003E2308">
              <w:rPr>
                <w:rFonts w:cs="Arial"/>
                <w:sz w:val="21"/>
                <w:szCs w:val="21"/>
              </w:rPr>
              <w:t xml:space="preserve">end direct communication regarding the requirement for individuals to update relevant </w:t>
            </w:r>
            <w:r>
              <w:rPr>
                <w:rFonts w:cs="Arial"/>
                <w:sz w:val="21"/>
                <w:szCs w:val="21"/>
              </w:rPr>
              <w:t xml:space="preserve">training </w:t>
            </w:r>
            <w:r w:rsidRPr="003E2308">
              <w:rPr>
                <w:rFonts w:cs="Arial"/>
                <w:sz w:val="21"/>
                <w:szCs w:val="21"/>
              </w:rPr>
              <w:t>information</w:t>
            </w:r>
            <w:r>
              <w:rPr>
                <w:rFonts w:cs="Arial"/>
                <w:sz w:val="21"/>
                <w:szCs w:val="21"/>
              </w:rPr>
              <w:t xml:space="preserve"> in SSO (</w:t>
            </w:r>
            <w:proofErr w:type="gramStart"/>
            <w:r>
              <w:rPr>
                <w:rFonts w:cs="Arial"/>
                <w:sz w:val="21"/>
                <w:szCs w:val="21"/>
              </w:rPr>
              <w:t>e.g.</w:t>
            </w:r>
            <w:proofErr w:type="gramEnd"/>
            <w:r>
              <w:rPr>
                <w:rFonts w:cs="Arial"/>
                <w:sz w:val="21"/>
                <w:szCs w:val="21"/>
              </w:rPr>
              <w:t xml:space="preserve"> first aid, warden, working with children etc) and to ensure their University phone book entries are up to date. </w:t>
            </w:r>
          </w:p>
        </w:tc>
        <w:tc>
          <w:tcPr>
            <w:tcW w:w="1705" w:type="dxa"/>
          </w:tcPr>
          <w:p w14:paraId="59D3CD0A" w14:textId="77777777" w:rsidR="00291929" w:rsidRPr="00CA17F8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Jessica/Paul</w:t>
            </w:r>
          </w:p>
        </w:tc>
        <w:tc>
          <w:tcPr>
            <w:tcW w:w="9072" w:type="dxa"/>
          </w:tcPr>
          <w:p w14:paraId="2D6DE069" w14:textId="77777777" w:rsidR="00291929" w:rsidRPr="006B052F" w:rsidRDefault="00291929" w:rsidP="00291929">
            <w:pPr>
              <w:pStyle w:val="ListParagraph"/>
              <w:ind w:left="0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4977F8" w:rsidRPr="00F17596" w14:paraId="6269B183" w14:textId="77777777" w:rsidTr="004977F8">
        <w:tc>
          <w:tcPr>
            <w:tcW w:w="5094" w:type="dxa"/>
          </w:tcPr>
          <w:p w14:paraId="19E2128B" w14:textId="77777777" w:rsidR="00291929" w:rsidRPr="003E2308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R</w:t>
            </w:r>
            <w:r w:rsidRPr="003E2308">
              <w:rPr>
                <w:rFonts w:cs="Arial"/>
                <w:sz w:val="21"/>
                <w:szCs w:val="21"/>
              </w:rPr>
              <w:t>aise the absence of the AHMS building within the register with Infrastructure.</w:t>
            </w:r>
          </w:p>
        </w:tc>
        <w:tc>
          <w:tcPr>
            <w:tcW w:w="1705" w:type="dxa"/>
          </w:tcPr>
          <w:p w14:paraId="10EE25C2" w14:textId="77777777" w:rsidR="00291929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Jessica</w:t>
            </w:r>
          </w:p>
        </w:tc>
        <w:tc>
          <w:tcPr>
            <w:tcW w:w="9072" w:type="dxa"/>
          </w:tcPr>
          <w:p w14:paraId="1B2B2CFD" w14:textId="77777777" w:rsidR="00291929" w:rsidRPr="006B052F" w:rsidRDefault="00291929" w:rsidP="00291929">
            <w:pPr>
              <w:pStyle w:val="ListParagraph"/>
              <w:ind w:left="0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4977F8" w:rsidRPr="00F17596" w14:paraId="71704256" w14:textId="77777777" w:rsidTr="004977F8">
        <w:tc>
          <w:tcPr>
            <w:tcW w:w="5094" w:type="dxa"/>
          </w:tcPr>
          <w:p w14:paraId="0BCBD2FF" w14:textId="77777777" w:rsidR="00291929" w:rsidRPr="00002830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 w:rsidRPr="00002830">
              <w:rPr>
                <w:bCs/>
                <w:iCs/>
                <w:sz w:val="21"/>
                <w:szCs w:val="21"/>
              </w:rPr>
              <w:t>Consult with Tony regarding first aid hubs.</w:t>
            </w:r>
          </w:p>
        </w:tc>
        <w:tc>
          <w:tcPr>
            <w:tcW w:w="1705" w:type="dxa"/>
          </w:tcPr>
          <w:p w14:paraId="256A4366" w14:textId="77777777" w:rsidR="00291929" w:rsidRPr="00002830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 w:rsidRPr="00002830">
              <w:rPr>
                <w:rFonts w:cs="Arial"/>
                <w:sz w:val="21"/>
                <w:szCs w:val="21"/>
              </w:rPr>
              <w:t>Jessica</w:t>
            </w:r>
          </w:p>
        </w:tc>
        <w:tc>
          <w:tcPr>
            <w:tcW w:w="9072" w:type="dxa"/>
          </w:tcPr>
          <w:p w14:paraId="78A873D2" w14:textId="77777777" w:rsidR="00291929" w:rsidRPr="006B052F" w:rsidRDefault="00291929" w:rsidP="00291929">
            <w:pPr>
              <w:pStyle w:val="ListParagraph"/>
              <w:ind w:left="0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4977F8" w:rsidRPr="00F17596" w14:paraId="52B968A0" w14:textId="77777777" w:rsidTr="004977F8">
        <w:tc>
          <w:tcPr>
            <w:tcW w:w="5094" w:type="dxa"/>
          </w:tcPr>
          <w:p w14:paraId="7AADD19A" w14:textId="77777777" w:rsidR="00291929" w:rsidRPr="00002830" w:rsidRDefault="00291929" w:rsidP="00291929">
            <w:pPr>
              <w:autoSpaceDE w:val="0"/>
              <w:autoSpaceDN w:val="0"/>
              <w:adjustRightInd w:val="0"/>
              <w:rPr>
                <w:rFonts w:cs="Arial"/>
                <w:sz w:val="21"/>
                <w:szCs w:val="21"/>
              </w:rPr>
            </w:pPr>
            <w:r w:rsidRPr="00002830">
              <w:rPr>
                <w:rFonts w:cs="Arial"/>
                <w:sz w:val="21"/>
                <w:szCs w:val="21"/>
              </w:rPr>
              <w:t>Add</w:t>
            </w:r>
            <w:r>
              <w:rPr>
                <w:rFonts w:cs="Arial"/>
                <w:sz w:val="21"/>
                <w:szCs w:val="21"/>
              </w:rPr>
              <w:t xml:space="preserve"> an</w:t>
            </w:r>
            <w:r w:rsidRPr="00002830">
              <w:rPr>
                <w:rFonts w:cs="Arial"/>
                <w:sz w:val="21"/>
                <w:szCs w:val="21"/>
              </w:rPr>
              <w:t xml:space="preserve"> incident report to the next HSW Advisor report as requested by the committee</w:t>
            </w:r>
            <w:r>
              <w:rPr>
                <w:rFonts w:cs="Arial"/>
                <w:sz w:val="21"/>
                <w:szCs w:val="21"/>
              </w:rPr>
              <w:t>.</w:t>
            </w:r>
          </w:p>
        </w:tc>
        <w:tc>
          <w:tcPr>
            <w:tcW w:w="1705" w:type="dxa"/>
          </w:tcPr>
          <w:p w14:paraId="794F0497" w14:textId="77777777" w:rsidR="00291929" w:rsidRPr="00002830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 w:rsidRPr="00002830">
              <w:rPr>
                <w:rFonts w:cs="Arial"/>
                <w:sz w:val="21"/>
                <w:szCs w:val="21"/>
              </w:rPr>
              <w:t xml:space="preserve">Jessica </w:t>
            </w:r>
          </w:p>
        </w:tc>
        <w:tc>
          <w:tcPr>
            <w:tcW w:w="9072" w:type="dxa"/>
          </w:tcPr>
          <w:p w14:paraId="67701A9A" w14:textId="77777777" w:rsidR="00291929" w:rsidRPr="006B052F" w:rsidRDefault="00291929" w:rsidP="00291929">
            <w:pPr>
              <w:pStyle w:val="ListParagraph"/>
              <w:ind w:left="0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4977F8" w:rsidRPr="00F17596" w14:paraId="1812150D" w14:textId="77777777" w:rsidTr="004977F8">
        <w:tc>
          <w:tcPr>
            <w:tcW w:w="5094" w:type="dxa"/>
          </w:tcPr>
          <w:p w14:paraId="2DEFA46F" w14:textId="77777777" w:rsidR="00291929" w:rsidRPr="002E1150" w:rsidRDefault="00291929" w:rsidP="00291929">
            <w:pPr>
              <w:autoSpaceDE w:val="0"/>
              <w:autoSpaceDN w:val="0"/>
              <w:adjustRightInd w:val="0"/>
              <w:rPr>
                <w:rFonts w:cs="Arial"/>
                <w:bCs/>
                <w:sz w:val="21"/>
                <w:szCs w:val="21"/>
              </w:rPr>
            </w:pPr>
            <w:r w:rsidRPr="002E1150">
              <w:rPr>
                <w:bCs/>
                <w:sz w:val="21"/>
                <w:szCs w:val="21"/>
              </w:rPr>
              <w:t xml:space="preserve">Committee members to provide feedback regarding the draft Terms of Reference prior to the next meeting.  </w:t>
            </w:r>
          </w:p>
        </w:tc>
        <w:tc>
          <w:tcPr>
            <w:tcW w:w="1705" w:type="dxa"/>
          </w:tcPr>
          <w:p w14:paraId="5D83F5C9" w14:textId="77777777" w:rsidR="00291929" w:rsidRPr="00CA17F8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Executive Officer</w:t>
            </w:r>
          </w:p>
          <w:p w14:paraId="2A791A74" w14:textId="77777777" w:rsidR="00291929" w:rsidRPr="00002830" w:rsidRDefault="00291929" w:rsidP="00291929">
            <w:pPr>
              <w:pStyle w:val="ListParagraph"/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72" w:type="dxa"/>
          </w:tcPr>
          <w:p w14:paraId="02F8A657" w14:textId="77777777" w:rsidR="00291929" w:rsidRPr="006B052F" w:rsidRDefault="00291929" w:rsidP="00291929">
            <w:pPr>
              <w:pStyle w:val="ListParagraph"/>
              <w:ind w:left="0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</w:tbl>
    <w:p w14:paraId="41A1724D" w14:textId="578481DC" w:rsidR="001D0A34" w:rsidRDefault="001D0A34" w:rsidP="001D0A34">
      <w:pPr>
        <w:rPr>
          <w:rFonts w:ascii="Arial" w:hAnsi="Arial" w:cs="Arial"/>
          <w:sz w:val="21"/>
          <w:szCs w:val="21"/>
        </w:rPr>
      </w:pPr>
    </w:p>
    <w:p w14:paraId="1176C22C" w14:textId="77777777" w:rsidR="006B052F" w:rsidRPr="00F17596" w:rsidRDefault="006B052F" w:rsidP="001D0A34">
      <w:pPr>
        <w:rPr>
          <w:rFonts w:ascii="Arial" w:hAnsi="Arial" w:cs="Arial"/>
          <w:sz w:val="21"/>
          <w:szCs w:val="21"/>
        </w:rPr>
      </w:pPr>
    </w:p>
    <w:p w14:paraId="7F014DCE" w14:textId="2AE1428F" w:rsidR="00A223AC" w:rsidRPr="00EB572D" w:rsidRDefault="005700A4" w:rsidP="001D0A34">
      <w:pPr>
        <w:pStyle w:val="ListParagraph"/>
        <w:numPr>
          <w:ilvl w:val="0"/>
          <w:numId w:val="29"/>
        </w:numPr>
        <w:ind w:left="709" w:hanging="425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School </w:t>
      </w:r>
      <w:r w:rsidR="00EA5FE8">
        <w:rPr>
          <w:rFonts w:cs="Arial"/>
          <w:b/>
          <w:sz w:val="21"/>
          <w:szCs w:val="21"/>
        </w:rPr>
        <w:t>report / updates</w:t>
      </w:r>
      <w:r w:rsidR="001E1FB0">
        <w:rPr>
          <w:rFonts w:cs="Arial"/>
          <w:b/>
          <w:sz w:val="21"/>
          <w:szCs w:val="21"/>
        </w:rPr>
        <w:t xml:space="preserve"> (from management rep</w:t>
      </w:r>
      <w:r w:rsidR="00463854">
        <w:rPr>
          <w:rFonts w:cs="Arial"/>
          <w:b/>
          <w:sz w:val="21"/>
          <w:szCs w:val="21"/>
        </w:rPr>
        <w:t>resentative</w:t>
      </w:r>
      <w:r w:rsidR="001E1FB0">
        <w:rPr>
          <w:rFonts w:cs="Arial"/>
          <w:b/>
          <w:sz w:val="21"/>
          <w:szCs w:val="21"/>
        </w:rPr>
        <w:t>s</w:t>
      </w:r>
      <w:r w:rsidR="001E1FB0" w:rsidRPr="00EB572D">
        <w:rPr>
          <w:rFonts w:cs="Arial"/>
          <w:b/>
          <w:sz w:val="21"/>
          <w:szCs w:val="21"/>
        </w:rPr>
        <w:t>)</w:t>
      </w:r>
    </w:p>
    <w:p w14:paraId="65EE7B6B" w14:textId="66693BE5" w:rsidR="00463854" w:rsidRDefault="00463854" w:rsidP="00586112">
      <w:pPr>
        <w:pStyle w:val="ListParagraph"/>
        <w:numPr>
          <w:ilvl w:val="1"/>
          <w:numId w:val="29"/>
        </w:numPr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Head of School updates</w:t>
      </w:r>
    </w:p>
    <w:p w14:paraId="71F23806" w14:textId="183CC314" w:rsidR="00463854" w:rsidRDefault="00463854" w:rsidP="00586112">
      <w:pPr>
        <w:pStyle w:val="ListParagraph"/>
        <w:numPr>
          <w:ilvl w:val="1"/>
          <w:numId w:val="29"/>
        </w:numPr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HSR and Staff rep</w:t>
      </w:r>
      <w:r w:rsidR="00AC270F">
        <w:rPr>
          <w:rFonts w:cs="Arial"/>
          <w:sz w:val="21"/>
          <w:szCs w:val="21"/>
        </w:rPr>
        <w:t>resentative</w:t>
      </w:r>
      <w:r>
        <w:rPr>
          <w:rFonts w:cs="Arial"/>
          <w:sz w:val="21"/>
          <w:szCs w:val="21"/>
        </w:rPr>
        <w:t xml:space="preserve"> questions or issues to raise with the committee</w:t>
      </w:r>
    </w:p>
    <w:p w14:paraId="5AF8D594" w14:textId="77777777" w:rsidR="00ED0499" w:rsidRPr="00F17596" w:rsidRDefault="00ED0499" w:rsidP="001E1FB0">
      <w:pPr>
        <w:rPr>
          <w:rFonts w:ascii="Arial" w:hAnsi="Arial" w:cs="Arial"/>
          <w:sz w:val="21"/>
          <w:szCs w:val="21"/>
        </w:rPr>
      </w:pPr>
    </w:p>
    <w:p w14:paraId="3620D110" w14:textId="0297908C" w:rsidR="00A223AC" w:rsidRPr="00F17596" w:rsidRDefault="00A223AC" w:rsidP="001D0A34">
      <w:pPr>
        <w:pStyle w:val="ListParagraph"/>
        <w:numPr>
          <w:ilvl w:val="0"/>
          <w:numId w:val="29"/>
        </w:numPr>
        <w:ind w:left="709" w:hanging="425"/>
        <w:rPr>
          <w:rFonts w:cs="Arial"/>
          <w:b/>
          <w:sz w:val="21"/>
          <w:szCs w:val="21"/>
        </w:rPr>
      </w:pPr>
      <w:r w:rsidRPr="00F17596">
        <w:rPr>
          <w:rFonts w:cs="Arial"/>
          <w:b/>
          <w:sz w:val="21"/>
          <w:szCs w:val="21"/>
        </w:rPr>
        <w:t>Items for information (taken as read</w:t>
      </w:r>
      <w:r w:rsidR="00F67FF1">
        <w:rPr>
          <w:rFonts w:cs="Arial"/>
          <w:b/>
          <w:sz w:val="21"/>
          <w:szCs w:val="21"/>
        </w:rPr>
        <w:t xml:space="preserve"> unless questions raised</w:t>
      </w:r>
      <w:r w:rsidRPr="00F17596">
        <w:rPr>
          <w:rFonts w:cs="Arial"/>
          <w:b/>
          <w:sz w:val="21"/>
          <w:szCs w:val="21"/>
        </w:rPr>
        <w:t>)</w:t>
      </w:r>
    </w:p>
    <w:p w14:paraId="6FF4FC47" w14:textId="65222D12" w:rsidR="008652EE" w:rsidRPr="009D6116" w:rsidRDefault="006B753B" w:rsidP="00292534">
      <w:pPr>
        <w:pStyle w:val="ListParagraph"/>
        <w:numPr>
          <w:ilvl w:val="1"/>
          <w:numId w:val="29"/>
        </w:numPr>
        <w:rPr>
          <w:rFonts w:cs="Arial"/>
          <w:b/>
          <w:sz w:val="21"/>
          <w:szCs w:val="21"/>
        </w:rPr>
      </w:pPr>
      <w:r w:rsidRPr="00291929">
        <w:rPr>
          <w:rFonts w:cs="Arial"/>
          <w:b/>
          <w:bCs/>
          <w:sz w:val="21"/>
          <w:szCs w:val="21"/>
        </w:rPr>
        <w:t xml:space="preserve">Faculty of </w:t>
      </w:r>
      <w:r w:rsidR="004B6A03" w:rsidRPr="00291929">
        <w:rPr>
          <w:rFonts w:cs="Arial"/>
          <w:b/>
          <w:bCs/>
          <w:sz w:val="21"/>
          <w:szCs w:val="21"/>
        </w:rPr>
        <w:t xml:space="preserve">Health and Medical </w:t>
      </w:r>
      <w:r w:rsidRPr="00291929">
        <w:rPr>
          <w:rFonts w:cs="Arial"/>
          <w:b/>
          <w:bCs/>
          <w:sz w:val="21"/>
          <w:szCs w:val="21"/>
        </w:rPr>
        <w:t>Sciences HSW quarterly report from HSW Advisor</w:t>
      </w:r>
      <w:r w:rsidRPr="00EB572D">
        <w:rPr>
          <w:rFonts w:cs="Arial"/>
          <w:sz w:val="21"/>
          <w:szCs w:val="21"/>
        </w:rPr>
        <w:t xml:space="preserve"> </w:t>
      </w:r>
      <w:r w:rsidR="008B0EE7" w:rsidRPr="008B0EE7">
        <w:rPr>
          <w:rFonts w:cs="Arial"/>
          <w:b/>
          <w:bCs/>
          <w:sz w:val="21"/>
          <w:szCs w:val="21"/>
        </w:rPr>
        <w:t>(document attached)</w:t>
      </w:r>
      <w:r w:rsidR="008B0EE7">
        <w:rPr>
          <w:rFonts w:cs="Arial"/>
          <w:sz w:val="21"/>
          <w:szCs w:val="21"/>
        </w:rPr>
        <w:t xml:space="preserve"> </w:t>
      </w:r>
      <w:r w:rsidRPr="00EB572D">
        <w:rPr>
          <w:rFonts w:cs="Arial"/>
          <w:sz w:val="21"/>
          <w:szCs w:val="21"/>
        </w:rPr>
        <w:t>(HR/HSW) – including internal audit findings, traffic light report etc.</w:t>
      </w:r>
      <w:r w:rsidR="00C85FDB" w:rsidRPr="00EB572D">
        <w:rPr>
          <w:rFonts w:cs="Arial"/>
          <w:sz w:val="21"/>
          <w:szCs w:val="21"/>
        </w:rPr>
        <w:t xml:space="preserve"> </w:t>
      </w:r>
      <w:r w:rsidR="002B0848">
        <w:rPr>
          <w:rFonts w:cs="Arial"/>
          <w:sz w:val="21"/>
          <w:szCs w:val="21"/>
        </w:rPr>
        <w:t xml:space="preserve">and details for Unisafe upgrade. </w:t>
      </w:r>
    </w:p>
    <w:p w14:paraId="64AC4B93" w14:textId="1C7E986F" w:rsidR="009D6116" w:rsidRDefault="009D6116" w:rsidP="009D6116">
      <w:pPr>
        <w:pStyle w:val="ListParagraph"/>
        <w:numPr>
          <w:ilvl w:val="1"/>
          <w:numId w:val="29"/>
        </w:numPr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Workplace monitoring: </w:t>
      </w:r>
      <w:r w:rsidRPr="00F67FF1">
        <w:rPr>
          <w:rFonts w:cs="Arial"/>
          <w:b/>
          <w:sz w:val="21"/>
          <w:szCs w:val="21"/>
        </w:rPr>
        <w:t>Safety review plan 2022</w:t>
      </w:r>
      <w:r>
        <w:rPr>
          <w:rFonts w:cs="Arial"/>
          <w:b/>
          <w:sz w:val="21"/>
          <w:szCs w:val="21"/>
        </w:rPr>
        <w:t xml:space="preserve"> </w:t>
      </w:r>
      <w:r w:rsidRPr="00256FEA">
        <w:rPr>
          <w:rFonts w:cs="Arial"/>
          <w:bCs/>
          <w:sz w:val="21"/>
          <w:szCs w:val="21"/>
        </w:rPr>
        <w:t>(</w:t>
      </w:r>
      <w:r w:rsidR="00463854">
        <w:rPr>
          <w:rFonts w:cs="Arial"/>
          <w:bCs/>
          <w:sz w:val="21"/>
          <w:szCs w:val="21"/>
        </w:rPr>
        <w:t>for noting</w:t>
      </w:r>
      <w:r w:rsidRPr="00256FEA">
        <w:rPr>
          <w:rFonts w:cs="Arial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– please be aware that safety reviews wil</w:t>
      </w:r>
      <w:r w:rsidR="00276A43">
        <w:rPr>
          <w:rFonts w:cs="Arial"/>
          <w:bCs/>
          <w:sz w:val="21"/>
          <w:szCs w:val="21"/>
        </w:rPr>
        <w:t>l</w:t>
      </w:r>
      <w:r>
        <w:rPr>
          <w:rFonts w:cs="Arial"/>
          <w:bCs/>
          <w:sz w:val="21"/>
          <w:szCs w:val="21"/>
        </w:rPr>
        <w:t xml:space="preserve"> be conducted in all areas over the coming months. None for the Faculty as agreed by Tony and the HSW portfolio </w:t>
      </w:r>
      <w:r w:rsidR="00276A43">
        <w:rPr>
          <w:rFonts w:cs="Arial"/>
          <w:bCs/>
          <w:sz w:val="21"/>
          <w:szCs w:val="21"/>
        </w:rPr>
        <w:t xml:space="preserve">as </w:t>
      </w:r>
      <w:r>
        <w:rPr>
          <w:rFonts w:cs="Arial"/>
          <w:bCs/>
          <w:sz w:val="21"/>
          <w:szCs w:val="21"/>
        </w:rPr>
        <w:t xml:space="preserve">staff will be conducting reviews in other parts of the University. </w:t>
      </w:r>
    </w:p>
    <w:p w14:paraId="69CC7B8A" w14:textId="587DB93F" w:rsidR="009D6116" w:rsidRPr="00EB572D" w:rsidRDefault="009D6116" w:rsidP="00292534">
      <w:pPr>
        <w:pStyle w:val="ListParagraph"/>
        <w:numPr>
          <w:ilvl w:val="1"/>
          <w:numId w:val="29"/>
        </w:numPr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HSW roles and responsibilities </w:t>
      </w:r>
      <w:r w:rsidR="002B0848">
        <w:rPr>
          <w:rFonts w:cs="Arial"/>
          <w:b/>
          <w:sz w:val="21"/>
          <w:szCs w:val="21"/>
        </w:rPr>
        <w:t>document</w:t>
      </w:r>
      <w:r>
        <w:rPr>
          <w:rFonts w:cs="Arial"/>
          <w:b/>
          <w:sz w:val="21"/>
          <w:szCs w:val="21"/>
        </w:rPr>
        <w:t xml:space="preserve"> </w:t>
      </w:r>
      <w:r w:rsidR="002B0848">
        <w:rPr>
          <w:rFonts w:cs="Arial"/>
          <w:b/>
          <w:sz w:val="21"/>
          <w:szCs w:val="21"/>
        </w:rPr>
        <w:t>(document attached)</w:t>
      </w:r>
    </w:p>
    <w:p w14:paraId="4E056576" w14:textId="77777777" w:rsidR="00EB572D" w:rsidRPr="00EB572D" w:rsidRDefault="00EB572D" w:rsidP="00EB572D">
      <w:pPr>
        <w:pStyle w:val="ListParagraph"/>
        <w:numPr>
          <w:ilvl w:val="0"/>
          <w:numId w:val="0"/>
        </w:numPr>
        <w:ind w:left="1215"/>
        <w:rPr>
          <w:rFonts w:cs="Arial"/>
          <w:b/>
          <w:sz w:val="21"/>
          <w:szCs w:val="21"/>
        </w:rPr>
      </w:pPr>
    </w:p>
    <w:p w14:paraId="0A0BD068" w14:textId="0D932171" w:rsidR="0031120D" w:rsidRPr="0031120D" w:rsidRDefault="008652EE" w:rsidP="0031120D">
      <w:pPr>
        <w:pStyle w:val="ListParagraph"/>
        <w:numPr>
          <w:ilvl w:val="0"/>
          <w:numId w:val="29"/>
        </w:numPr>
        <w:ind w:left="709" w:hanging="425"/>
        <w:rPr>
          <w:rFonts w:cs="Arial"/>
          <w:b/>
          <w:sz w:val="21"/>
          <w:szCs w:val="21"/>
        </w:rPr>
      </w:pPr>
      <w:r w:rsidRPr="00F17596">
        <w:rPr>
          <w:rFonts w:cs="Arial"/>
          <w:b/>
          <w:sz w:val="21"/>
          <w:szCs w:val="21"/>
        </w:rPr>
        <w:t>Any other business</w:t>
      </w:r>
      <w:r w:rsidR="001E1FB0">
        <w:rPr>
          <w:rFonts w:cs="Arial"/>
          <w:b/>
          <w:sz w:val="21"/>
          <w:szCs w:val="21"/>
        </w:rPr>
        <w:t xml:space="preserve"> </w:t>
      </w:r>
      <w:r w:rsidR="001E1FB0" w:rsidRPr="00F17596">
        <w:rPr>
          <w:rFonts w:cs="Arial"/>
          <w:b/>
          <w:sz w:val="21"/>
          <w:szCs w:val="21"/>
        </w:rPr>
        <w:t>(pre-vetted agenda items)</w:t>
      </w:r>
    </w:p>
    <w:p w14:paraId="29F34537" w14:textId="472B5C69" w:rsidR="003E14CE" w:rsidRPr="00256FEA" w:rsidRDefault="003E14CE" w:rsidP="003E14CE">
      <w:pPr>
        <w:pStyle w:val="ListParagraph"/>
        <w:numPr>
          <w:ilvl w:val="1"/>
          <w:numId w:val="29"/>
        </w:numPr>
        <w:rPr>
          <w:rFonts w:cs="Arial"/>
          <w:bCs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Terms of Reference </w:t>
      </w:r>
      <w:r w:rsidR="008B0EE7">
        <w:rPr>
          <w:rFonts w:cs="Arial"/>
          <w:b/>
          <w:sz w:val="21"/>
          <w:szCs w:val="21"/>
        </w:rPr>
        <w:t xml:space="preserve">(document attached) </w:t>
      </w:r>
      <w:r w:rsidRPr="00256FEA">
        <w:rPr>
          <w:rFonts w:cs="Arial"/>
          <w:bCs/>
          <w:sz w:val="21"/>
          <w:szCs w:val="21"/>
        </w:rPr>
        <w:t xml:space="preserve">– draft for consultation </w:t>
      </w:r>
      <w:r w:rsidR="00123E57">
        <w:rPr>
          <w:rFonts w:cs="Arial"/>
          <w:bCs/>
          <w:sz w:val="21"/>
          <w:szCs w:val="21"/>
        </w:rPr>
        <w:t xml:space="preserve">and should be confirmed by the </w:t>
      </w:r>
      <w:proofErr w:type="gramStart"/>
      <w:r w:rsidR="00123E57">
        <w:rPr>
          <w:rFonts w:cs="Arial"/>
          <w:bCs/>
          <w:sz w:val="21"/>
          <w:szCs w:val="21"/>
        </w:rPr>
        <w:t>Faculty</w:t>
      </w:r>
      <w:proofErr w:type="gramEnd"/>
      <w:r w:rsidR="00123E57">
        <w:rPr>
          <w:rFonts w:cs="Arial"/>
          <w:bCs/>
          <w:sz w:val="21"/>
          <w:szCs w:val="21"/>
        </w:rPr>
        <w:t xml:space="preserve"> committee meeting Q3 </w:t>
      </w:r>
      <w:r w:rsidRPr="00256FEA">
        <w:rPr>
          <w:rFonts w:cs="Arial"/>
          <w:bCs/>
          <w:sz w:val="21"/>
          <w:szCs w:val="21"/>
        </w:rPr>
        <w:t>(Paul Roberts)</w:t>
      </w:r>
      <w:r w:rsidR="00F67FF1">
        <w:rPr>
          <w:rFonts w:cs="Arial"/>
          <w:bCs/>
          <w:sz w:val="21"/>
          <w:szCs w:val="21"/>
        </w:rPr>
        <w:t xml:space="preserve"> </w:t>
      </w:r>
    </w:p>
    <w:p w14:paraId="4C169506" w14:textId="11656E5E" w:rsidR="00A223AC" w:rsidRDefault="00123E57" w:rsidP="0031120D">
      <w:pPr>
        <w:pStyle w:val="ListParagraph"/>
        <w:numPr>
          <w:ilvl w:val="1"/>
          <w:numId w:val="29"/>
        </w:numPr>
        <w:rPr>
          <w:rFonts w:cs="Arial"/>
          <w:bCs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University wide review of designated workgroups completed </w:t>
      </w:r>
      <w:r w:rsidR="009D6116">
        <w:rPr>
          <w:rFonts w:cs="Arial"/>
          <w:b/>
          <w:sz w:val="21"/>
          <w:szCs w:val="21"/>
        </w:rPr>
        <w:t xml:space="preserve">and results to be provided </w:t>
      </w:r>
      <w:r>
        <w:rPr>
          <w:rFonts w:cs="Arial"/>
          <w:b/>
          <w:sz w:val="21"/>
          <w:szCs w:val="21"/>
        </w:rPr>
        <w:t xml:space="preserve">Q3 HSW Faculty committee meeting </w:t>
      </w:r>
      <w:r w:rsidR="003E14CE" w:rsidRPr="00123E57">
        <w:rPr>
          <w:rFonts w:cs="Arial"/>
          <w:bCs/>
          <w:sz w:val="21"/>
          <w:szCs w:val="21"/>
        </w:rPr>
        <w:t>(Paul Roberts)</w:t>
      </w:r>
      <w:r w:rsidR="00F67FF1">
        <w:rPr>
          <w:rFonts w:cs="Arial"/>
          <w:bCs/>
          <w:sz w:val="21"/>
          <w:szCs w:val="21"/>
        </w:rPr>
        <w:t xml:space="preserve"> </w:t>
      </w:r>
    </w:p>
    <w:p w14:paraId="46BD5931" w14:textId="6ADA9EE6" w:rsidR="001D0A34" w:rsidRPr="00F17596" w:rsidRDefault="001D0A34" w:rsidP="001D0A34">
      <w:pPr>
        <w:ind w:left="709" w:hanging="425"/>
        <w:rPr>
          <w:rFonts w:ascii="Arial" w:hAnsi="Arial" w:cs="Arial"/>
          <w:sz w:val="21"/>
          <w:szCs w:val="21"/>
        </w:rPr>
      </w:pPr>
    </w:p>
    <w:p w14:paraId="5A7E27F5" w14:textId="001EE381" w:rsidR="00A223AC" w:rsidRDefault="008701C6" w:rsidP="001D0A34">
      <w:pPr>
        <w:pStyle w:val="ListParagraph"/>
        <w:numPr>
          <w:ilvl w:val="0"/>
          <w:numId w:val="29"/>
        </w:numPr>
        <w:ind w:left="709" w:hanging="425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Confirmation of n</w:t>
      </w:r>
      <w:r w:rsidR="00A223AC" w:rsidRPr="00F17596">
        <w:rPr>
          <w:rFonts w:cs="Arial"/>
          <w:b/>
          <w:sz w:val="21"/>
          <w:szCs w:val="21"/>
        </w:rPr>
        <w:t>ext meeting and close</w:t>
      </w:r>
    </w:p>
    <w:p w14:paraId="5F6C1B69" w14:textId="40964C62" w:rsidR="009C4C3B" w:rsidRPr="00091169" w:rsidRDefault="00091169" w:rsidP="00091169">
      <w:pPr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</w:t>
      </w:r>
      <w:r w:rsidRPr="00091169">
        <w:rPr>
          <w:rFonts w:ascii="Arial" w:hAnsi="Arial" w:cs="Arial"/>
          <w:color w:val="000000"/>
          <w:sz w:val="21"/>
          <w:szCs w:val="21"/>
        </w:rPr>
        <w:t xml:space="preserve">eeting to be held in </w:t>
      </w:r>
      <w:r w:rsidR="002B0848">
        <w:rPr>
          <w:rFonts w:ascii="Arial" w:hAnsi="Arial" w:cs="Arial"/>
          <w:color w:val="000000"/>
          <w:sz w:val="21"/>
          <w:szCs w:val="21"/>
        </w:rPr>
        <w:t>November 2022</w:t>
      </w:r>
    </w:p>
    <w:p w14:paraId="33B45D28" w14:textId="77777777" w:rsidR="00C85FDB" w:rsidRPr="00C85FDB" w:rsidRDefault="00C85FDB" w:rsidP="009C4C3B">
      <w:pPr>
        <w:rPr>
          <w:rFonts w:ascii="Arial" w:hAnsi="Arial" w:cs="Arial"/>
          <w:sz w:val="21"/>
          <w:szCs w:val="21"/>
        </w:rPr>
      </w:pPr>
    </w:p>
    <w:sectPr w:rsidR="00C85FDB" w:rsidRPr="00C85FDB" w:rsidSect="00245F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1410" w:bottom="720" w:left="720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515FB" w14:textId="77777777" w:rsidR="00EE4BAA" w:rsidRDefault="00EE4BAA" w:rsidP="00734DEC">
      <w:r>
        <w:separator/>
      </w:r>
    </w:p>
  </w:endnote>
  <w:endnote w:type="continuationSeparator" w:id="0">
    <w:p w14:paraId="24E6C9FA" w14:textId="77777777" w:rsidR="00EE4BAA" w:rsidRDefault="00EE4BAA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9FF4F" w14:textId="77777777" w:rsidR="00FF4299" w:rsidRPr="007A3637" w:rsidRDefault="00FF4299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7CE43E9E" w14:textId="77777777" w:rsidR="00FF4299" w:rsidRDefault="00FF42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23CEC" w14:textId="77777777" w:rsidR="00FF4299" w:rsidRDefault="00FF4299">
    <w:pPr>
      <w:pStyle w:val="Footer"/>
      <w:rPr>
        <w:sz w:val="18"/>
      </w:rPr>
    </w:pPr>
  </w:p>
  <w:tbl>
    <w:tblPr>
      <w:tblStyle w:val="TableGrid"/>
      <w:tblW w:w="10485" w:type="dxa"/>
      <w:tblLook w:val="04A0" w:firstRow="1" w:lastRow="0" w:firstColumn="1" w:lastColumn="0" w:noHBand="0" w:noVBand="1"/>
    </w:tblPr>
    <w:tblGrid>
      <w:gridCol w:w="1742"/>
      <w:gridCol w:w="4632"/>
      <w:gridCol w:w="1370"/>
      <w:gridCol w:w="1370"/>
      <w:gridCol w:w="1371"/>
    </w:tblGrid>
    <w:tr w:rsidR="00FF4299" w:rsidRPr="007C0FC3" w14:paraId="45A92A9E" w14:textId="77777777" w:rsidTr="00FD2560">
      <w:tc>
        <w:tcPr>
          <w:tcW w:w="1742" w:type="dxa"/>
        </w:tcPr>
        <w:p w14:paraId="157A2C20" w14:textId="77777777" w:rsidR="00FF4299" w:rsidRPr="007C0FC3" w:rsidRDefault="00FF4299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7C0FC3">
            <w:rPr>
              <w:rFonts w:ascii="Arial Narrow" w:hAnsi="Arial Narrow"/>
              <w:sz w:val="15"/>
              <w:szCs w:val="15"/>
            </w:rPr>
            <w:t>Document title</w:t>
          </w:r>
        </w:p>
      </w:tc>
      <w:tc>
        <w:tcPr>
          <w:tcW w:w="4632" w:type="dxa"/>
        </w:tcPr>
        <w:p w14:paraId="0AFB940E" w14:textId="74FB3119" w:rsidR="00FF4299" w:rsidRPr="0031120D" w:rsidRDefault="00FF4299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31120D">
            <w:rPr>
              <w:rFonts w:ascii="Arial Narrow" w:hAnsi="Arial Narrow"/>
              <w:sz w:val="15"/>
              <w:szCs w:val="15"/>
            </w:rPr>
            <w:t xml:space="preserve">Faculty of </w:t>
          </w:r>
          <w:r w:rsidR="006B041D" w:rsidRPr="0031120D">
            <w:rPr>
              <w:rFonts w:ascii="Arial Narrow" w:hAnsi="Arial Narrow"/>
              <w:sz w:val="15"/>
              <w:szCs w:val="15"/>
            </w:rPr>
            <w:t xml:space="preserve">Health and Medical </w:t>
          </w:r>
          <w:r w:rsidRPr="0031120D">
            <w:rPr>
              <w:rFonts w:ascii="Arial Narrow" w:hAnsi="Arial Narrow"/>
              <w:sz w:val="15"/>
              <w:szCs w:val="15"/>
            </w:rPr>
            <w:t xml:space="preserve">Sciences – HSW Committee </w:t>
          </w:r>
          <w:r w:rsidR="0031120D" w:rsidRPr="0031120D">
            <w:rPr>
              <w:rFonts w:ascii="Arial Narrow" w:hAnsi="Arial Narrow"/>
              <w:sz w:val="15"/>
              <w:szCs w:val="15"/>
            </w:rPr>
            <w:t>agenda</w:t>
          </w:r>
        </w:p>
      </w:tc>
      <w:tc>
        <w:tcPr>
          <w:tcW w:w="1370" w:type="dxa"/>
        </w:tcPr>
        <w:p w14:paraId="706B9B0D" w14:textId="77777777" w:rsidR="00FF4299" w:rsidRPr="0031120D" w:rsidRDefault="00FF4299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31120D">
            <w:rPr>
              <w:rFonts w:ascii="Arial Narrow" w:hAnsi="Arial Narrow"/>
              <w:sz w:val="15"/>
              <w:szCs w:val="15"/>
            </w:rPr>
            <w:t>Effective Date:</w:t>
          </w:r>
        </w:p>
      </w:tc>
      <w:tc>
        <w:tcPr>
          <w:tcW w:w="1370" w:type="dxa"/>
        </w:tcPr>
        <w:p w14:paraId="6B2823E0" w14:textId="1ED3F5D0" w:rsidR="00FF4299" w:rsidRPr="0031120D" w:rsidRDefault="00654DA6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31120D">
            <w:rPr>
              <w:rFonts w:ascii="Arial Narrow" w:hAnsi="Arial Narrow"/>
              <w:sz w:val="15"/>
              <w:szCs w:val="15"/>
            </w:rPr>
            <w:t>TBA</w:t>
          </w:r>
        </w:p>
      </w:tc>
      <w:tc>
        <w:tcPr>
          <w:tcW w:w="1371" w:type="dxa"/>
        </w:tcPr>
        <w:p w14:paraId="7DF546C7" w14:textId="37E3C216" w:rsidR="00FF4299" w:rsidRPr="0031120D" w:rsidRDefault="00A223AC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31120D">
            <w:rPr>
              <w:rFonts w:ascii="Arial Narrow" w:hAnsi="Arial Narrow"/>
              <w:sz w:val="15"/>
              <w:szCs w:val="15"/>
            </w:rPr>
            <w:t xml:space="preserve">Version </w:t>
          </w:r>
          <w:r w:rsidR="006B041D" w:rsidRPr="0031120D">
            <w:rPr>
              <w:rFonts w:ascii="Arial Narrow" w:hAnsi="Arial Narrow"/>
              <w:sz w:val="15"/>
              <w:szCs w:val="15"/>
            </w:rPr>
            <w:t>1</w:t>
          </w:r>
          <w:r w:rsidRPr="0031120D">
            <w:rPr>
              <w:rFonts w:ascii="Arial Narrow" w:hAnsi="Arial Narrow"/>
              <w:sz w:val="15"/>
              <w:szCs w:val="15"/>
            </w:rPr>
            <w:t>.0</w:t>
          </w:r>
        </w:p>
      </w:tc>
    </w:tr>
    <w:tr w:rsidR="00FF4299" w:rsidRPr="007C0FC3" w14:paraId="18779A75" w14:textId="77777777" w:rsidTr="00FD2560">
      <w:tc>
        <w:tcPr>
          <w:tcW w:w="1742" w:type="dxa"/>
        </w:tcPr>
        <w:p w14:paraId="05D4BFA7" w14:textId="77777777" w:rsidR="00FF4299" w:rsidRPr="007C0FC3" w:rsidRDefault="00FF4299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7C0FC3">
            <w:rPr>
              <w:rFonts w:ascii="Arial Narrow" w:hAnsi="Arial Narrow"/>
              <w:sz w:val="15"/>
              <w:szCs w:val="15"/>
            </w:rPr>
            <w:t>Authorised by</w:t>
          </w:r>
        </w:p>
      </w:tc>
      <w:tc>
        <w:tcPr>
          <w:tcW w:w="4632" w:type="dxa"/>
        </w:tcPr>
        <w:p w14:paraId="4DC90B63" w14:textId="08E285B4" w:rsidR="00FF4299" w:rsidRPr="0031120D" w:rsidRDefault="0031120D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31120D">
            <w:rPr>
              <w:rFonts w:ascii="Arial Narrow" w:hAnsi="Arial Narrow"/>
              <w:sz w:val="15"/>
              <w:szCs w:val="15"/>
            </w:rPr>
            <w:t>Faculty of Health and Medical Sciences</w:t>
          </w:r>
          <w:r w:rsidR="00842934">
            <w:rPr>
              <w:rFonts w:ascii="Arial Narrow" w:hAnsi="Arial Narrow"/>
              <w:sz w:val="15"/>
              <w:szCs w:val="15"/>
            </w:rPr>
            <w:t xml:space="preserve"> </w:t>
          </w:r>
          <w:r w:rsidR="00842934" w:rsidRPr="0031120D">
            <w:rPr>
              <w:rFonts w:ascii="Arial Narrow" w:hAnsi="Arial Narrow"/>
              <w:sz w:val="15"/>
              <w:szCs w:val="15"/>
            </w:rPr>
            <w:t xml:space="preserve">– </w:t>
          </w:r>
          <w:r w:rsidRPr="0031120D">
            <w:rPr>
              <w:rFonts w:ascii="Arial Narrow" w:hAnsi="Arial Narrow"/>
              <w:sz w:val="15"/>
              <w:szCs w:val="15"/>
            </w:rPr>
            <w:t>HSW Committee Chairperson</w:t>
          </w:r>
        </w:p>
      </w:tc>
      <w:tc>
        <w:tcPr>
          <w:tcW w:w="1370" w:type="dxa"/>
        </w:tcPr>
        <w:p w14:paraId="34C6A4C4" w14:textId="77777777" w:rsidR="00FF4299" w:rsidRPr="0031120D" w:rsidRDefault="00FF4299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31120D">
            <w:rPr>
              <w:rFonts w:ascii="Arial Narrow" w:hAnsi="Arial Narrow"/>
              <w:sz w:val="15"/>
              <w:szCs w:val="15"/>
            </w:rPr>
            <w:t>Review Date:</w:t>
          </w:r>
        </w:p>
      </w:tc>
      <w:tc>
        <w:tcPr>
          <w:tcW w:w="1370" w:type="dxa"/>
        </w:tcPr>
        <w:p w14:paraId="43ABB7D6" w14:textId="77777777" w:rsidR="00FF4299" w:rsidRPr="0031120D" w:rsidRDefault="00FF4299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31120D">
            <w:rPr>
              <w:rFonts w:ascii="Arial Narrow" w:hAnsi="Arial Narrow"/>
              <w:sz w:val="15"/>
              <w:szCs w:val="15"/>
            </w:rPr>
            <w:t>As required</w:t>
          </w:r>
        </w:p>
      </w:tc>
      <w:tc>
        <w:tcPr>
          <w:tcW w:w="1371" w:type="dxa"/>
        </w:tcPr>
        <w:p w14:paraId="2DB87545" w14:textId="61838BC3" w:rsidR="00FF4299" w:rsidRPr="0031120D" w:rsidRDefault="00FF4299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31120D">
            <w:rPr>
              <w:rFonts w:ascii="Arial Narrow" w:hAnsi="Arial Narrow"/>
              <w:sz w:val="15"/>
              <w:szCs w:val="15"/>
            </w:rPr>
            <w:t xml:space="preserve">Page </w:t>
          </w:r>
          <w:r w:rsidRPr="0031120D">
            <w:rPr>
              <w:rFonts w:ascii="Arial Narrow" w:hAnsi="Arial Narrow"/>
              <w:b/>
              <w:bCs/>
              <w:sz w:val="15"/>
              <w:szCs w:val="15"/>
            </w:rPr>
            <w:fldChar w:fldCharType="begin"/>
          </w:r>
          <w:r w:rsidRPr="0031120D">
            <w:rPr>
              <w:rFonts w:ascii="Arial Narrow" w:hAnsi="Arial Narrow"/>
              <w:b/>
              <w:bCs/>
              <w:sz w:val="15"/>
              <w:szCs w:val="15"/>
            </w:rPr>
            <w:instrText xml:space="preserve"> PAGE  \* Arabic  \* MERGEFORMAT </w:instrText>
          </w:r>
          <w:r w:rsidRPr="0031120D">
            <w:rPr>
              <w:rFonts w:ascii="Arial Narrow" w:hAnsi="Arial Narrow"/>
              <w:b/>
              <w:bCs/>
              <w:sz w:val="15"/>
              <w:szCs w:val="15"/>
            </w:rPr>
            <w:fldChar w:fldCharType="separate"/>
          </w:r>
          <w:r w:rsidR="008701C6" w:rsidRPr="0031120D">
            <w:rPr>
              <w:rFonts w:ascii="Arial Narrow" w:hAnsi="Arial Narrow"/>
              <w:b/>
              <w:bCs/>
              <w:noProof/>
              <w:sz w:val="15"/>
              <w:szCs w:val="15"/>
            </w:rPr>
            <w:t>1</w:t>
          </w:r>
          <w:r w:rsidRPr="0031120D">
            <w:rPr>
              <w:rFonts w:ascii="Arial Narrow" w:hAnsi="Arial Narrow"/>
              <w:b/>
              <w:bCs/>
              <w:sz w:val="15"/>
              <w:szCs w:val="15"/>
            </w:rPr>
            <w:fldChar w:fldCharType="end"/>
          </w:r>
          <w:r w:rsidRPr="0031120D">
            <w:rPr>
              <w:rFonts w:ascii="Arial Narrow" w:hAnsi="Arial Narrow"/>
              <w:sz w:val="15"/>
              <w:szCs w:val="15"/>
            </w:rPr>
            <w:t xml:space="preserve"> of </w:t>
          </w:r>
          <w:r w:rsidRPr="0031120D">
            <w:rPr>
              <w:rFonts w:ascii="Arial Narrow" w:hAnsi="Arial Narrow"/>
              <w:b/>
              <w:bCs/>
              <w:sz w:val="15"/>
              <w:szCs w:val="15"/>
            </w:rPr>
            <w:fldChar w:fldCharType="begin"/>
          </w:r>
          <w:r w:rsidRPr="0031120D">
            <w:rPr>
              <w:rFonts w:ascii="Arial Narrow" w:hAnsi="Arial Narrow"/>
              <w:b/>
              <w:bCs/>
              <w:sz w:val="15"/>
              <w:szCs w:val="15"/>
            </w:rPr>
            <w:instrText xml:space="preserve"> NUMPAGES  \* Arabic  \* MERGEFORMAT </w:instrText>
          </w:r>
          <w:r w:rsidRPr="0031120D">
            <w:rPr>
              <w:rFonts w:ascii="Arial Narrow" w:hAnsi="Arial Narrow"/>
              <w:b/>
              <w:bCs/>
              <w:sz w:val="15"/>
              <w:szCs w:val="15"/>
            </w:rPr>
            <w:fldChar w:fldCharType="separate"/>
          </w:r>
          <w:r w:rsidR="008701C6" w:rsidRPr="0031120D">
            <w:rPr>
              <w:rFonts w:ascii="Arial Narrow" w:hAnsi="Arial Narrow"/>
              <w:b/>
              <w:bCs/>
              <w:noProof/>
              <w:sz w:val="15"/>
              <w:szCs w:val="15"/>
            </w:rPr>
            <w:t>2</w:t>
          </w:r>
          <w:r w:rsidRPr="0031120D">
            <w:rPr>
              <w:rFonts w:ascii="Arial Narrow" w:hAnsi="Arial Narrow"/>
              <w:b/>
              <w:bCs/>
              <w:sz w:val="15"/>
              <w:szCs w:val="15"/>
            </w:rPr>
            <w:fldChar w:fldCharType="end"/>
          </w:r>
        </w:p>
      </w:tc>
    </w:tr>
    <w:tr w:rsidR="00FF4299" w:rsidRPr="007C0FC3" w14:paraId="4D6AE5AA" w14:textId="77777777" w:rsidTr="00FD2560">
      <w:tc>
        <w:tcPr>
          <w:tcW w:w="1742" w:type="dxa"/>
        </w:tcPr>
        <w:p w14:paraId="3F6D2B6F" w14:textId="77777777" w:rsidR="00FF4299" w:rsidRPr="007C0FC3" w:rsidRDefault="00FF4299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7C0FC3">
            <w:rPr>
              <w:rFonts w:ascii="Arial Narrow" w:hAnsi="Arial Narrow"/>
              <w:sz w:val="15"/>
              <w:szCs w:val="15"/>
            </w:rPr>
            <w:t>Author/Reviewer</w:t>
          </w:r>
        </w:p>
      </w:tc>
      <w:tc>
        <w:tcPr>
          <w:tcW w:w="8743" w:type="dxa"/>
          <w:gridSpan w:val="4"/>
        </w:tcPr>
        <w:p w14:paraId="5A280C40" w14:textId="752FF21A" w:rsidR="00FF4299" w:rsidRPr="0031120D" w:rsidRDefault="0031120D" w:rsidP="00F0081B">
          <w:pPr>
            <w:pStyle w:val="Footer"/>
            <w:rPr>
              <w:rFonts w:ascii="Arial Narrow" w:hAnsi="Arial Narrow"/>
              <w:sz w:val="15"/>
              <w:szCs w:val="15"/>
            </w:rPr>
          </w:pPr>
          <w:r w:rsidRPr="0031120D">
            <w:rPr>
              <w:rFonts w:ascii="Arial Narrow" w:hAnsi="Arial Narrow"/>
              <w:sz w:val="15"/>
              <w:szCs w:val="15"/>
            </w:rPr>
            <w:t>Faculty of Health and Medical Sciences</w:t>
          </w:r>
          <w:r w:rsidR="00842934">
            <w:rPr>
              <w:rFonts w:ascii="Arial Narrow" w:hAnsi="Arial Narrow"/>
              <w:sz w:val="15"/>
              <w:szCs w:val="15"/>
            </w:rPr>
            <w:t xml:space="preserve"> </w:t>
          </w:r>
          <w:r w:rsidR="00842934" w:rsidRPr="0031120D">
            <w:rPr>
              <w:rFonts w:ascii="Arial Narrow" w:hAnsi="Arial Narrow"/>
              <w:sz w:val="15"/>
              <w:szCs w:val="15"/>
            </w:rPr>
            <w:t xml:space="preserve">– </w:t>
          </w:r>
          <w:r w:rsidR="006B041D" w:rsidRPr="0031120D">
            <w:rPr>
              <w:rFonts w:ascii="Arial Narrow" w:hAnsi="Arial Narrow"/>
              <w:sz w:val="15"/>
              <w:szCs w:val="15"/>
            </w:rPr>
            <w:t>HSW Committee Chairperson</w:t>
          </w:r>
        </w:p>
      </w:tc>
    </w:tr>
  </w:tbl>
  <w:p w14:paraId="299E6063" w14:textId="77777777" w:rsidR="00FF4299" w:rsidRDefault="00FF4299" w:rsidP="00F0081B">
    <w:pPr>
      <w:pStyle w:val="Footer"/>
      <w:rPr>
        <w:sz w:val="18"/>
      </w:rPr>
    </w:pPr>
  </w:p>
  <w:p w14:paraId="22F7FF01" w14:textId="3BE474FB" w:rsidR="00FF4299" w:rsidRPr="00DB05C8" w:rsidRDefault="00FF4299" w:rsidP="002505E9">
    <w:pPr>
      <w:pStyle w:val="Footer"/>
      <w:jc w:val="center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C0D33" w14:textId="77777777" w:rsidR="00FF4299" w:rsidRDefault="00FF429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4896" behindDoc="1" locked="0" layoutInCell="1" allowOverlap="1" wp14:anchorId="7AEC1625" wp14:editId="4E1A93D5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35097" w14:textId="77777777" w:rsidR="00EE4BAA" w:rsidRDefault="00EE4BAA" w:rsidP="00734DEC">
      <w:r>
        <w:separator/>
      </w:r>
    </w:p>
  </w:footnote>
  <w:footnote w:type="continuationSeparator" w:id="0">
    <w:p w14:paraId="0A6CB90F" w14:textId="77777777" w:rsidR="00EE4BAA" w:rsidRDefault="00EE4BAA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7948A" w14:textId="3EC79B41" w:rsidR="00FF4299" w:rsidRDefault="00FF4299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3326A128" wp14:editId="6C014A34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185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43"/>
      <w:gridCol w:w="3827"/>
    </w:tblGrid>
    <w:tr w:rsidR="00FF4299" w14:paraId="33A5F1AA" w14:textId="77777777" w:rsidTr="00BD56E3">
      <w:tc>
        <w:tcPr>
          <w:tcW w:w="6096" w:type="dxa"/>
        </w:tcPr>
        <w:p w14:paraId="68D7824A" w14:textId="77777777" w:rsidR="00FF4299" w:rsidRDefault="00FF4299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26742AFB" w14:textId="77777777" w:rsidR="00D877BE" w:rsidRDefault="00FF4299" w:rsidP="002E109C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Faculty of </w:t>
          </w:r>
          <w:r w:rsidR="006B041D">
            <w:rPr>
              <w:rFonts w:ascii="Arial Narrow" w:hAnsi="Arial Narrow"/>
              <w:b/>
              <w:sz w:val="20"/>
              <w:szCs w:val="20"/>
            </w:rPr>
            <w:t xml:space="preserve">Health and Medical 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Sciences </w:t>
          </w:r>
        </w:p>
        <w:p w14:paraId="2EAE4F5D" w14:textId="73D1CF2F" w:rsidR="00FF4299" w:rsidRDefault="00FF4299" w:rsidP="002E109C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HSW Committee </w:t>
          </w:r>
        </w:p>
      </w:tc>
      <w:tc>
        <w:tcPr>
          <w:tcW w:w="3899" w:type="dxa"/>
        </w:tcPr>
        <w:p w14:paraId="70276DA3" w14:textId="77777777" w:rsidR="00FF4299" w:rsidRDefault="00FF4299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0888A275" wp14:editId="7CCD15D4">
                <wp:extent cx="846331" cy="259080"/>
                <wp:effectExtent l="0" t="0" r="0" b="7620"/>
                <wp:docPr id="19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34CC85" w14:textId="0A9BE389" w:rsidR="00FF4299" w:rsidRDefault="00FF4299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2CB501D" wp14:editId="2CCD4A2B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5B84BB" id="Straight Connector 3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8A6F7" w14:textId="64557DCA" w:rsidR="00FF4299" w:rsidRDefault="00FF42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992" behindDoc="1" locked="0" layoutInCell="1" allowOverlap="1" wp14:anchorId="1E2B1C91" wp14:editId="76F39D72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875F0"/>
    <w:multiLevelType w:val="hybridMultilevel"/>
    <w:tmpl w:val="A89C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7702F"/>
    <w:multiLevelType w:val="hybridMultilevel"/>
    <w:tmpl w:val="0BEC9F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B3C3E"/>
    <w:multiLevelType w:val="hybridMultilevel"/>
    <w:tmpl w:val="B6DA59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7411D"/>
    <w:multiLevelType w:val="hybridMultilevel"/>
    <w:tmpl w:val="3CA4B72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44003"/>
    <w:multiLevelType w:val="hybridMultilevel"/>
    <w:tmpl w:val="03F07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33884"/>
    <w:multiLevelType w:val="hybridMultilevel"/>
    <w:tmpl w:val="C62CF7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02B62"/>
    <w:multiLevelType w:val="hybridMultilevel"/>
    <w:tmpl w:val="E6E8FFD0"/>
    <w:lvl w:ilvl="0" w:tplc="0C09000F">
      <w:start w:val="1"/>
      <w:numFmt w:val="decimal"/>
      <w:lvlText w:val="%1."/>
      <w:lvlJc w:val="left"/>
      <w:pPr>
        <w:ind w:left="107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06718"/>
    <w:multiLevelType w:val="hybridMultilevel"/>
    <w:tmpl w:val="BF969598"/>
    <w:lvl w:ilvl="0" w:tplc="E8EA1140">
      <w:start w:val="1"/>
      <w:numFmt w:val="bullet"/>
      <w:lvlText w:val="˗"/>
      <w:lvlJc w:val="left"/>
      <w:pPr>
        <w:ind w:left="108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3F78BE"/>
    <w:multiLevelType w:val="multilevel"/>
    <w:tmpl w:val="D648232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16793C"/>
    <w:multiLevelType w:val="hybridMultilevel"/>
    <w:tmpl w:val="A626A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77C25"/>
    <w:multiLevelType w:val="hybridMultilevel"/>
    <w:tmpl w:val="038EBE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61982"/>
    <w:multiLevelType w:val="hybridMultilevel"/>
    <w:tmpl w:val="84F66D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D5DFC"/>
    <w:multiLevelType w:val="hybridMultilevel"/>
    <w:tmpl w:val="03CCF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73E51"/>
    <w:multiLevelType w:val="hybridMultilevel"/>
    <w:tmpl w:val="71AA1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87199"/>
    <w:multiLevelType w:val="hybridMultilevel"/>
    <w:tmpl w:val="74FC7D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E1FAE"/>
    <w:multiLevelType w:val="hybridMultilevel"/>
    <w:tmpl w:val="1A86D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6D6179"/>
    <w:multiLevelType w:val="hybridMultilevel"/>
    <w:tmpl w:val="1EBEE64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E838F0"/>
    <w:multiLevelType w:val="hybridMultilevel"/>
    <w:tmpl w:val="618C9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F370B"/>
    <w:multiLevelType w:val="hybridMultilevel"/>
    <w:tmpl w:val="B83079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B50F1"/>
    <w:multiLevelType w:val="hybridMultilevel"/>
    <w:tmpl w:val="F08CD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35B"/>
    <w:multiLevelType w:val="hybridMultilevel"/>
    <w:tmpl w:val="C5FE4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1E3213"/>
    <w:multiLevelType w:val="multilevel"/>
    <w:tmpl w:val="D648232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 w16cid:durableId="486821450">
    <w:abstractNumId w:val="6"/>
  </w:num>
  <w:num w:numId="2" w16cid:durableId="1189099816">
    <w:abstractNumId w:val="10"/>
  </w:num>
  <w:num w:numId="3" w16cid:durableId="199443903">
    <w:abstractNumId w:val="1"/>
  </w:num>
  <w:num w:numId="4" w16cid:durableId="140469484">
    <w:abstractNumId w:val="16"/>
  </w:num>
  <w:num w:numId="5" w16cid:durableId="1774746939">
    <w:abstractNumId w:val="0"/>
  </w:num>
  <w:num w:numId="6" w16cid:durableId="731080787">
    <w:abstractNumId w:val="13"/>
  </w:num>
  <w:num w:numId="7" w16cid:durableId="1815217552">
    <w:abstractNumId w:val="2"/>
  </w:num>
  <w:num w:numId="8" w16cid:durableId="135225316">
    <w:abstractNumId w:val="21"/>
  </w:num>
  <w:num w:numId="9" w16cid:durableId="687831183">
    <w:abstractNumId w:val="19"/>
  </w:num>
  <w:num w:numId="10" w16cid:durableId="1684286831">
    <w:abstractNumId w:val="5"/>
  </w:num>
  <w:num w:numId="11" w16cid:durableId="976449465">
    <w:abstractNumId w:val="4"/>
  </w:num>
  <w:num w:numId="12" w16cid:durableId="526679104">
    <w:abstractNumId w:val="12"/>
  </w:num>
  <w:num w:numId="13" w16cid:durableId="168444219">
    <w:abstractNumId w:val="3"/>
  </w:num>
  <w:num w:numId="14" w16cid:durableId="1021200280">
    <w:abstractNumId w:val="18"/>
  </w:num>
  <w:num w:numId="15" w16cid:durableId="2046366829">
    <w:abstractNumId w:val="10"/>
  </w:num>
  <w:num w:numId="16" w16cid:durableId="1433087157">
    <w:abstractNumId w:val="10"/>
  </w:num>
  <w:num w:numId="17" w16cid:durableId="1946184655">
    <w:abstractNumId w:val="10"/>
  </w:num>
  <w:num w:numId="18" w16cid:durableId="192428739">
    <w:abstractNumId w:val="10"/>
  </w:num>
  <w:num w:numId="19" w16cid:durableId="1958751178">
    <w:abstractNumId w:val="10"/>
  </w:num>
  <w:num w:numId="20" w16cid:durableId="1826698657">
    <w:abstractNumId w:val="10"/>
  </w:num>
  <w:num w:numId="21" w16cid:durableId="1275215791">
    <w:abstractNumId w:val="10"/>
  </w:num>
  <w:num w:numId="22" w16cid:durableId="73598124">
    <w:abstractNumId w:val="22"/>
  </w:num>
  <w:num w:numId="23" w16cid:durableId="1776442451">
    <w:abstractNumId w:val="9"/>
  </w:num>
  <w:num w:numId="24" w16cid:durableId="12995161">
    <w:abstractNumId w:val="7"/>
  </w:num>
  <w:num w:numId="25" w16cid:durableId="1941522765">
    <w:abstractNumId w:val="15"/>
  </w:num>
  <w:num w:numId="26" w16cid:durableId="1337879065">
    <w:abstractNumId w:val="8"/>
  </w:num>
  <w:num w:numId="27" w16cid:durableId="1877934150">
    <w:abstractNumId w:val="17"/>
  </w:num>
  <w:num w:numId="28" w16cid:durableId="2075421954">
    <w:abstractNumId w:val="11"/>
  </w:num>
  <w:num w:numId="29" w16cid:durableId="1109200183">
    <w:abstractNumId w:val="23"/>
  </w:num>
  <w:num w:numId="30" w16cid:durableId="16495080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5977932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01D50"/>
    <w:rsid w:val="0000525A"/>
    <w:rsid w:val="000058BA"/>
    <w:rsid w:val="00006579"/>
    <w:rsid w:val="0001114C"/>
    <w:rsid w:val="00014FAC"/>
    <w:rsid w:val="00015F26"/>
    <w:rsid w:val="000202A8"/>
    <w:rsid w:val="00024B28"/>
    <w:rsid w:val="00024CA6"/>
    <w:rsid w:val="0003053F"/>
    <w:rsid w:val="000334BC"/>
    <w:rsid w:val="0003392F"/>
    <w:rsid w:val="000342AF"/>
    <w:rsid w:val="00042D59"/>
    <w:rsid w:val="00045C79"/>
    <w:rsid w:val="00051816"/>
    <w:rsid w:val="00054FD9"/>
    <w:rsid w:val="000553F1"/>
    <w:rsid w:val="0005609F"/>
    <w:rsid w:val="000567A3"/>
    <w:rsid w:val="00056C25"/>
    <w:rsid w:val="00065B03"/>
    <w:rsid w:val="000717D7"/>
    <w:rsid w:val="00072B31"/>
    <w:rsid w:val="00080689"/>
    <w:rsid w:val="000815CB"/>
    <w:rsid w:val="00083DAB"/>
    <w:rsid w:val="000867E7"/>
    <w:rsid w:val="00091169"/>
    <w:rsid w:val="0009155F"/>
    <w:rsid w:val="00092E80"/>
    <w:rsid w:val="00094473"/>
    <w:rsid w:val="00096A39"/>
    <w:rsid w:val="000A3B3D"/>
    <w:rsid w:val="000B08E9"/>
    <w:rsid w:val="000B630A"/>
    <w:rsid w:val="000B7EB9"/>
    <w:rsid w:val="000C4760"/>
    <w:rsid w:val="000C51D4"/>
    <w:rsid w:val="000C61C2"/>
    <w:rsid w:val="000D1DC2"/>
    <w:rsid w:val="000D597E"/>
    <w:rsid w:val="000D6C69"/>
    <w:rsid w:val="000E21EB"/>
    <w:rsid w:val="000E4198"/>
    <w:rsid w:val="000E7BEC"/>
    <w:rsid w:val="000F7F8E"/>
    <w:rsid w:val="001025F9"/>
    <w:rsid w:val="00104F27"/>
    <w:rsid w:val="00104FFA"/>
    <w:rsid w:val="001074B4"/>
    <w:rsid w:val="00113549"/>
    <w:rsid w:val="00117DC6"/>
    <w:rsid w:val="00123E57"/>
    <w:rsid w:val="00124BC7"/>
    <w:rsid w:val="001268F4"/>
    <w:rsid w:val="00126D8F"/>
    <w:rsid w:val="00127B56"/>
    <w:rsid w:val="00127DF0"/>
    <w:rsid w:val="00135589"/>
    <w:rsid w:val="001359AA"/>
    <w:rsid w:val="00135D04"/>
    <w:rsid w:val="00140D4B"/>
    <w:rsid w:val="001511D2"/>
    <w:rsid w:val="001601C0"/>
    <w:rsid w:val="001617E9"/>
    <w:rsid w:val="0016332A"/>
    <w:rsid w:val="00164645"/>
    <w:rsid w:val="0016782D"/>
    <w:rsid w:val="00172164"/>
    <w:rsid w:val="001737A5"/>
    <w:rsid w:val="00174DF1"/>
    <w:rsid w:val="00180751"/>
    <w:rsid w:val="0018157F"/>
    <w:rsid w:val="001833D6"/>
    <w:rsid w:val="001835CA"/>
    <w:rsid w:val="00185353"/>
    <w:rsid w:val="0018579C"/>
    <w:rsid w:val="00190A3D"/>
    <w:rsid w:val="00192954"/>
    <w:rsid w:val="001945CB"/>
    <w:rsid w:val="00195A36"/>
    <w:rsid w:val="001A01FF"/>
    <w:rsid w:val="001A094B"/>
    <w:rsid w:val="001A1AAE"/>
    <w:rsid w:val="001A379D"/>
    <w:rsid w:val="001A467D"/>
    <w:rsid w:val="001A7509"/>
    <w:rsid w:val="001A78FF"/>
    <w:rsid w:val="001B0729"/>
    <w:rsid w:val="001B45BC"/>
    <w:rsid w:val="001C0398"/>
    <w:rsid w:val="001C4D75"/>
    <w:rsid w:val="001D0581"/>
    <w:rsid w:val="001D0A34"/>
    <w:rsid w:val="001D306B"/>
    <w:rsid w:val="001E1FB0"/>
    <w:rsid w:val="001E4E9C"/>
    <w:rsid w:val="001E6206"/>
    <w:rsid w:val="00200BBB"/>
    <w:rsid w:val="00201308"/>
    <w:rsid w:val="0020272C"/>
    <w:rsid w:val="002037ED"/>
    <w:rsid w:val="00210ADA"/>
    <w:rsid w:val="002175E2"/>
    <w:rsid w:val="0022383A"/>
    <w:rsid w:val="00240C47"/>
    <w:rsid w:val="002426FA"/>
    <w:rsid w:val="00243BCD"/>
    <w:rsid w:val="00245F97"/>
    <w:rsid w:val="002505E9"/>
    <w:rsid w:val="00252BBB"/>
    <w:rsid w:val="00253839"/>
    <w:rsid w:val="00256FEA"/>
    <w:rsid w:val="00257A9E"/>
    <w:rsid w:val="00257D6C"/>
    <w:rsid w:val="0026145E"/>
    <w:rsid w:val="002626C4"/>
    <w:rsid w:val="002643DA"/>
    <w:rsid w:val="00267739"/>
    <w:rsid w:val="002679A5"/>
    <w:rsid w:val="002763DD"/>
    <w:rsid w:val="00276A43"/>
    <w:rsid w:val="00276C10"/>
    <w:rsid w:val="00276D43"/>
    <w:rsid w:val="002813FD"/>
    <w:rsid w:val="002835BA"/>
    <w:rsid w:val="00283CCA"/>
    <w:rsid w:val="0028485F"/>
    <w:rsid w:val="00291929"/>
    <w:rsid w:val="00293FB3"/>
    <w:rsid w:val="002945F2"/>
    <w:rsid w:val="002A2A4E"/>
    <w:rsid w:val="002A66F2"/>
    <w:rsid w:val="002A7A85"/>
    <w:rsid w:val="002B0848"/>
    <w:rsid w:val="002B1B2D"/>
    <w:rsid w:val="002B3CDF"/>
    <w:rsid w:val="002B51C8"/>
    <w:rsid w:val="002C0AAF"/>
    <w:rsid w:val="002C2749"/>
    <w:rsid w:val="002C79DC"/>
    <w:rsid w:val="002D0A72"/>
    <w:rsid w:val="002D0CA9"/>
    <w:rsid w:val="002D2D49"/>
    <w:rsid w:val="002D70DC"/>
    <w:rsid w:val="002E109C"/>
    <w:rsid w:val="002E2328"/>
    <w:rsid w:val="002E27E6"/>
    <w:rsid w:val="002E32F4"/>
    <w:rsid w:val="002E5C78"/>
    <w:rsid w:val="002E72A1"/>
    <w:rsid w:val="002E76FC"/>
    <w:rsid w:val="002F1CCF"/>
    <w:rsid w:val="002F2C17"/>
    <w:rsid w:val="002F3CFF"/>
    <w:rsid w:val="002F4A30"/>
    <w:rsid w:val="002F4CC3"/>
    <w:rsid w:val="002F5A20"/>
    <w:rsid w:val="002F7956"/>
    <w:rsid w:val="0031120D"/>
    <w:rsid w:val="00314EBB"/>
    <w:rsid w:val="0031537F"/>
    <w:rsid w:val="00322C26"/>
    <w:rsid w:val="00327E4F"/>
    <w:rsid w:val="0033264C"/>
    <w:rsid w:val="00332F9E"/>
    <w:rsid w:val="0033360B"/>
    <w:rsid w:val="0033709B"/>
    <w:rsid w:val="003413D2"/>
    <w:rsid w:val="0035186E"/>
    <w:rsid w:val="0035511F"/>
    <w:rsid w:val="003577E5"/>
    <w:rsid w:val="00361936"/>
    <w:rsid w:val="0036527A"/>
    <w:rsid w:val="00366090"/>
    <w:rsid w:val="00374084"/>
    <w:rsid w:val="00374DE0"/>
    <w:rsid w:val="00375EE3"/>
    <w:rsid w:val="003768EC"/>
    <w:rsid w:val="00390CD7"/>
    <w:rsid w:val="00391DF0"/>
    <w:rsid w:val="00393342"/>
    <w:rsid w:val="003A07AF"/>
    <w:rsid w:val="003A5E3A"/>
    <w:rsid w:val="003A5FD9"/>
    <w:rsid w:val="003A65B9"/>
    <w:rsid w:val="003B075B"/>
    <w:rsid w:val="003B1BAE"/>
    <w:rsid w:val="003B2AB3"/>
    <w:rsid w:val="003B3389"/>
    <w:rsid w:val="003B3E33"/>
    <w:rsid w:val="003C1F0C"/>
    <w:rsid w:val="003D0EE0"/>
    <w:rsid w:val="003D4F21"/>
    <w:rsid w:val="003D544E"/>
    <w:rsid w:val="003E14CE"/>
    <w:rsid w:val="003E5D67"/>
    <w:rsid w:val="003E628A"/>
    <w:rsid w:val="003E634F"/>
    <w:rsid w:val="003E7B7B"/>
    <w:rsid w:val="003F236A"/>
    <w:rsid w:val="003F3617"/>
    <w:rsid w:val="003F3BA6"/>
    <w:rsid w:val="003F5074"/>
    <w:rsid w:val="003F7F91"/>
    <w:rsid w:val="0040405A"/>
    <w:rsid w:val="004062FF"/>
    <w:rsid w:val="00412281"/>
    <w:rsid w:val="00422A7E"/>
    <w:rsid w:val="00426D76"/>
    <w:rsid w:val="00430337"/>
    <w:rsid w:val="00431296"/>
    <w:rsid w:val="00431D8E"/>
    <w:rsid w:val="00435507"/>
    <w:rsid w:val="00437BAF"/>
    <w:rsid w:val="00440BD0"/>
    <w:rsid w:val="00442E20"/>
    <w:rsid w:val="00445B28"/>
    <w:rsid w:val="00450AFF"/>
    <w:rsid w:val="00457A9C"/>
    <w:rsid w:val="00463854"/>
    <w:rsid w:val="00465268"/>
    <w:rsid w:val="00465677"/>
    <w:rsid w:val="00465C0D"/>
    <w:rsid w:val="00467828"/>
    <w:rsid w:val="0047447C"/>
    <w:rsid w:val="00477B69"/>
    <w:rsid w:val="0048524E"/>
    <w:rsid w:val="00491C5C"/>
    <w:rsid w:val="00493E56"/>
    <w:rsid w:val="0049537E"/>
    <w:rsid w:val="004977F8"/>
    <w:rsid w:val="004A2C62"/>
    <w:rsid w:val="004A48C1"/>
    <w:rsid w:val="004A5556"/>
    <w:rsid w:val="004A69AB"/>
    <w:rsid w:val="004B2DE0"/>
    <w:rsid w:val="004B5941"/>
    <w:rsid w:val="004B6A03"/>
    <w:rsid w:val="004C2008"/>
    <w:rsid w:val="004C28E9"/>
    <w:rsid w:val="004C55A2"/>
    <w:rsid w:val="004C5D3C"/>
    <w:rsid w:val="004D0054"/>
    <w:rsid w:val="004D0423"/>
    <w:rsid w:val="004D2A3A"/>
    <w:rsid w:val="004D60A9"/>
    <w:rsid w:val="004E0C7D"/>
    <w:rsid w:val="004E352E"/>
    <w:rsid w:val="004E59D4"/>
    <w:rsid w:val="004F2654"/>
    <w:rsid w:val="004F6B2D"/>
    <w:rsid w:val="00503D4E"/>
    <w:rsid w:val="00505032"/>
    <w:rsid w:val="00505498"/>
    <w:rsid w:val="00510B96"/>
    <w:rsid w:val="00512E9B"/>
    <w:rsid w:val="005155C2"/>
    <w:rsid w:val="0051567C"/>
    <w:rsid w:val="00517F7B"/>
    <w:rsid w:val="00520090"/>
    <w:rsid w:val="005210F5"/>
    <w:rsid w:val="005220C8"/>
    <w:rsid w:val="00522E24"/>
    <w:rsid w:val="005237B8"/>
    <w:rsid w:val="00523B71"/>
    <w:rsid w:val="0053198C"/>
    <w:rsid w:val="005366A9"/>
    <w:rsid w:val="00543B31"/>
    <w:rsid w:val="00543ED6"/>
    <w:rsid w:val="00553E2E"/>
    <w:rsid w:val="00554A85"/>
    <w:rsid w:val="00562FAF"/>
    <w:rsid w:val="00564020"/>
    <w:rsid w:val="005647A2"/>
    <w:rsid w:val="00564F3E"/>
    <w:rsid w:val="00564FE6"/>
    <w:rsid w:val="005700A4"/>
    <w:rsid w:val="00580FC7"/>
    <w:rsid w:val="00585280"/>
    <w:rsid w:val="00586112"/>
    <w:rsid w:val="00586B6D"/>
    <w:rsid w:val="00590476"/>
    <w:rsid w:val="005A0AB8"/>
    <w:rsid w:val="005A67FE"/>
    <w:rsid w:val="005A6A91"/>
    <w:rsid w:val="005B3ACD"/>
    <w:rsid w:val="005B5C78"/>
    <w:rsid w:val="005C024F"/>
    <w:rsid w:val="005C0E10"/>
    <w:rsid w:val="005C2593"/>
    <w:rsid w:val="005D0F33"/>
    <w:rsid w:val="005D21C8"/>
    <w:rsid w:val="005D4DEB"/>
    <w:rsid w:val="005D5DB9"/>
    <w:rsid w:val="005E23F8"/>
    <w:rsid w:val="005E256A"/>
    <w:rsid w:val="005E6E9F"/>
    <w:rsid w:val="005F192B"/>
    <w:rsid w:val="005F622A"/>
    <w:rsid w:val="005F6797"/>
    <w:rsid w:val="005F7CE9"/>
    <w:rsid w:val="0060177A"/>
    <w:rsid w:val="00601B4E"/>
    <w:rsid w:val="006033E9"/>
    <w:rsid w:val="0061010C"/>
    <w:rsid w:val="00610EED"/>
    <w:rsid w:val="00611B92"/>
    <w:rsid w:val="00613928"/>
    <w:rsid w:val="00614777"/>
    <w:rsid w:val="006150B1"/>
    <w:rsid w:val="00617A55"/>
    <w:rsid w:val="00617A70"/>
    <w:rsid w:val="00622F32"/>
    <w:rsid w:val="006230FD"/>
    <w:rsid w:val="006305D8"/>
    <w:rsid w:val="0063425A"/>
    <w:rsid w:val="00634E14"/>
    <w:rsid w:val="00640C87"/>
    <w:rsid w:val="0064214D"/>
    <w:rsid w:val="0064465D"/>
    <w:rsid w:val="00654DA6"/>
    <w:rsid w:val="006571F8"/>
    <w:rsid w:val="00657EF7"/>
    <w:rsid w:val="006611F3"/>
    <w:rsid w:val="00666B67"/>
    <w:rsid w:val="00671CDB"/>
    <w:rsid w:val="00674386"/>
    <w:rsid w:val="0068019B"/>
    <w:rsid w:val="00680974"/>
    <w:rsid w:val="00681302"/>
    <w:rsid w:val="00682125"/>
    <w:rsid w:val="00685CC0"/>
    <w:rsid w:val="0068753E"/>
    <w:rsid w:val="00691FB7"/>
    <w:rsid w:val="006924CD"/>
    <w:rsid w:val="006931B6"/>
    <w:rsid w:val="006978FF"/>
    <w:rsid w:val="006A1B56"/>
    <w:rsid w:val="006A5ADA"/>
    <w:rsid w:val="006A5D5C"/>
    <w:rsid w:val="006B041D"/>
    <w:rsid w:val="006B052F"/>
    <w:rsid w:val="006B5472"/>
    <w:rsid w:val="006B728B"/>
    <w:rsid w:val="006B753B"/>
    <w:rsid w:val="006C0431"/>
    <w:rsid w:val="006C1505"/>
    <w:rsid w:val="006C2999"/>
    <w:rsid w:val="006C3444"/>
    <w:rsid w:val="006C3CC4"/>
    <w:rsid w:val="006C4FD6"/>
    <w:rsid w:val="006D0B6D"/>
    <w:rsid w:val="006D3718"/>
    <w:rsid w:val="006D3EFE"/>
    <w:rsid w:val="006D3F07"/>
    <w:rsid w:val="006E3ED9"/>
    <w:rsid w:val="006E463F"/>
    <w:rsid w:val="006F2C52"/>
    <w:rsid w:val="006F50C2"/>
    <w:rsid w:val="006F6EE6"/>
    <w:rsid w:val="007023D8"/>
    <w:rsid w:val="00705515"/>
    <w:rsid w:val="00711F78"/>
    <w:rsid w:val="00726299"/>
    <w:rsid w:val="00726E37"/>
    <w:rsid w:val="00730573"/>
    <w:rsid w:val="007313FE"/>
    <w:rsid w:val="00734DEC"/>
    <w:rsid w:val="00735AE2"/>
    <w:rsid w:val="00740AAD"/>
    <w:rsid w:val="007556D0"/>
    <w:rsid w:val="00765423"/>
    <w:rsid w:val="00771EB6"/>
    <w:rsid w:val="00780E7F"/>
    <w:rsid w:val="00792B00"/>
    <w:rsid w:val="007964A3"/>
    <w:rsid w:val="007A2D34"/>
    <w:rsid w:val="007A3637"/>
    <w:rsid w:val="007C1A2D"/>
    <w:rsid w:val="007D0610"/>
    <w:rsid w:val="007D435A"/>
    <w:rsid w:val="007D7931"/>
    <w:rsid w:val="007E5B89"/>
    <w:rsid w:val="007E66C7"/>
    <w:rsid w:val="007F067B"/>
    <w:rsid w:val="007F7ED2"/>
    <w:rsid w:val="00800A91"/>
    <w:rsid w:val="00803272"/>
    <w:rsid w:val="00803BA3"/>
    <w:rsid w:val="00806559"/>
    <w:rsid w:val="00817B80"/>
    <w:rsid w:val="008233AB"/>
    <w:rsid w:val="00823C26"/>
    <w:rsid w:val="00824B4F"/>
    <w:rsid w:val="00826801"/>
    <w:rsid w:val="00834A60"/>
    <w:rsid w:val="00842934"/>
    <w:rsid w:val="00850389"/>
    <w:rsid w:val="00852159"/>
    <w:rsid w:val="00852942"/>
    <w:rsid w:val="008616FA"/>
    <w:rsid w:val="00864D2E"/>
    <w:rsid w:val="008652EE"/>
    <w:rsid w:val="008679AF"/>
    <w:rsid w:val="008679DD"/>
    <w:rsid w:val="00870094"/>
    <w:rsid w:val="008701C6"/>
    <w:rsid w:val="0087283D"/>
    <w:rsid w:val="00875227"/>
    <w:rsid w:val="00876EC5"/>
    <w:rsid w:val="008774E1"/>
    <w:rsid w:val="0088293B"/>
    <w:rsid w:val="00882A03"/>
    <w:rsid w:val="00887489"/>
    <w:rsid w:val="00892418"/>
    <w:rsid w:val="00897F67"/>
    <w:rsid w:val="008A0FDA"/>
    <w:rsid w:val="008A3AF2"/>
    <w:rsid w:val="008A43CC"/>
    <w:rsid w:val="008A5A1E"/>
    <w:rsid w:val="008A616A"/>
    <w:rsid w:val="008B0EE7"/>
    <w:rsid w:val="008B3843"/>
    <w:rsid w:val="008C197D"/>
    <w:rsid w:val="008C3583"/>
    <w:rsid w:val="008C5C39"/>
    <w:rsid w:val="008C661D"/>
    <w:rsid w:val="008C7641"/>
    <w:rsid w:val="008D184F"/>
    <w:rsid w:val="008D34A6"/>
    <w:rsid w:val="008D6306"/>
    <w:rsid w:val="008D7A23"/>
    <w:rsid w:val="008E0CE9"/>
    <w:rsid w:val="008E32EE"/>
    <w:rsid w:val="008E67E3"/>
    <w:rsid w:val="008E6DD8"/>
    <w:rsid w:val="008F205F"/>
    <w:rsid w:val="008F206A"/>
    <w:rsid w:val="008F216C"/>
    <w:rsid w:val="008F23AE"/>
    <w:rsid w:val="008F5C11"/>
    <w:rsid w:val="008F773B"/>
    <w:rsid w:val="009030CC"/>
    <w:rsid w:val="0090476B"/>
    <w:rsid w:val="0090648B"/>
    <w:rsid w:val="00910A5E"/>
    <w:rsid w:val="00910F34"/>
    <w:rsid w:val="0091368C"/>
    <w:rsid w:val="009140A6"/>
    <w:rsid w:val="00917FC5"/>
    <w:rsid w:val="00920CF9"/>
    <w:rsid w:val="0092467E"/>
    <w:rsid w:val="0093241D"/>
    <w:rsid w:val="00937470"/>
    <w:rsid w:val="00944997"/>
    <w:rsid w:val="00947389"/>
    <w:rsid w:val="00947E65"/>
    <w:rsid w:val="00951158"/>
    <w:rsid w:val="00961A3F"/>
    <w:rsid w:val="00963569"/>
    <w:rsid w:val="00966D87"/>
    <w:rsid w:val="0097204E"/>
    <w:rsid w:val="00972422"/>
    <w:rsid w:val="00973323"/>
    <w:rsid w:val="009756A1"/>
    <w:rsid w:val="00980CF4"/>
    <w:rsid w:val="00981D34"/>
    <w:rsid w:val="009840D5"/>
    <w:rsid w:val="009841E9"/>
    <w:rsid w:val="00987E94"/>
    <w:rsid w:val="00990983"/>
    <w:rsid w:val="0099432D"/>
    <w:rsid w:val="00994715"/>
    <w:rsid w:val="00994DC9"/>
    <w:rsid w:val="009972D1"/>
    <w:rsid w:val="009A1355"/>
    <w:rsid w:val="009A27F0"/>
    <w:rsid w:val="009B585F"/>
    <w:rsid w:val="009C178A"/>
    <w:rsid w:val="009C235C"/>
    <w:rsid w:val="009C4C3B"/>
    <w:rsid w:val="009C7375"/>
    <w:rsid w:val="009D5AAB"/>
    <w:rsid w:val="009D6116"/>
    <w:rsid w:val="009E135B"/>
    <w:rsid w:val="009E2D4B"/>
    <w:rsid w:val="009E539F"/>
    <w:rsid w:val="009E5F06"/>
    <w:rsid w:val="009E711C"/>
    <w:rsid w:val="00A01161"/>
    <w:rsid w:val="00A04225"/>
    <w:rsid w:val="00A053B5"/>
    <w:rsid w:val="00A06D59"/>
    <w:rsid w:val="00A10CEC"/>
    <w:rsid w:val="00A12F8B"/>
    <w:rsid w:val="00A13364"/>
    <w:rsid w:val="00A13F5B"/>
    <w:rsid w:val="00A1421D"/>
    <w:rsid w:val="00A15A0E"/>
    <w:rsid w:val="00A20C8D"/>
    <w:rsid w:val="00A223AC"/>
    <w:rsid w:val="00A27EEF"/>
    <w:rsid w:val="00A30C93"/>
    <w:rsid w:val="00A321E5"/>
    <w:rsid w:val="00A330CD"/>
    <w:rsid w:val="00A33632"/>
    <w:rsid w:val="00A33AED"/>
    <w:rsid w:val="00A37F28"/>
    <w:rsid w:val="00A442F8"/>
    <w:rsid w:val="00A5008C"/>
    <w:rsid w:val="00A56A65"/>
    <w:rsid w:val="00A57568"/>
    <w:rsid w:val="00A623C0"/>
    <w:rsid w:val="00A6398D"/>
    <w:rsid w:val="00A63C66"/>
    <w:rsid w:val="00A63CEB"/>
    <w:rsid w:val="00A644B6"/>
    <w:rsid w:val="00A7085D"/>
    <w:rsid w:val="00A74D08"/>
    <w:rsid w:val="00A77A92"/>
    <w:rsid w:val="00A80D04"/>
    <w:rsid w:val="00A9258D"/>
    <w:rsid w:val="00AA3116"/>
    <w:rsid w:val="00AA7BF0"/>
    <w:rsid w:val="00AA7F4B"/>
    <w:rsid w:val="00AB05E5"/>
    <w:rsid w:val="00AB3CC1"/>
    <w:rsid w:val="00AC270F"/>
    <w:rsid w:val="00AC6014"/>
    <w:rsid w:val="00AD6D53"/>
    <w:rsid w:val="00AE3DF8"/>
    <w:rsid w:val="00AE447E"/>
    <w:rsid w:val="00AE46BF"/>
    <w:rsid w:val="00AF1A48"/>
    <w:rsid w:val="00AF2784"/>
    <w:rsid w:val="00AF60A7"/>
    <w:rsid w:val="00AF6758"/>
    <w:rsid w:val="00B07BB4"/>
    <w:rsid w:val="00B1213F"/>
    <w:rsid w:val="00B161DD"/>
    <w:rsid w:val="00B20D8B"/>
    <w:rsid w:val="00B217C4"/>
    <w:rsid w:val="00B236F4"/>
    <w:rsid w:val="00B23994"/>
    <w:rsid w:val="00B26C35"/>
    <w:rsid w:val="00B27D0A"/>
    <w:rsid w:val="00B30537"/>
    <w:rsid w:val="00B31458"/>
    <w:rsid w:val="00B3484C"/>
    <w:rsid w:val="00B36B4E"/>
    <w:rsid w:val="00B42D70"/>
    <w:rsid w:val="00B62678"/>
    <w:rsid w:val="00B671DB"/>
    <w:rsid w:val="00B71147"/>
    <w:rsid w:val="00B73382"/>
    <w:rsid w:val="00B743C7"/>
    <w:rsid w:val="00B74F77"/>
    <w:rsid w:val="00B80DDB"/>
    <w:rsid w:val="00B81C4D"/>
    <w:rsid w:val="00B83A05"/>
    <w:rsid w:val="00B861F2"/>
    <w:rsid w:val="00B9586F"/>
    <w:rsid w:val="00B95A90"/>
    <w:rsid w:val="00BA1E56"/>
    <w:rsid w:val="00BA6659"/>
    <w:rsid w:val="00BA7A5C"/>
    <w:rsid w:val="00BA7E69"/>
    <w:rsid w:val="00BB4BC3"/>
    <w:rsid w:val="00BC3CA2"/>
    <w:rsid w:val="00BC48B9"/>
    <w:rsid w:val="00BC4AF3"/>
    <w:rsid w:val="00BC4F54"/>
    <w:rsid w:val="00BC614E"/>
    <w:rsid w:val="00BC6843"/>
    <w:rsid w:val="00BD326E"/>
    <w:rsid w:val="00BD43E8"/>
    <w:rsid w:val="00BD56E3"/>
    <w:rsid w:val="00BD5867"/>
    <w:rsid w:val="00BE7C13"/>
    <w:rsid w:val="00BF0D62"/>
    <w:rsid w:val="00BF5ADC"/>
    <w:rsid w:val="00BF6A8E"/>
    <w:rsid w:val="00BF78B3"/>
    <w:rsid w:val="00C0117D"/>
    <w:rsid w:val="00C10B8F"/>
    <w:rsid w:val="00C1514C"/>
    <w:rsid w:val="00C15611"/>
    <w:rsid w:val="00C16CF1"/>
    <w:rsid w:val="00C2264A"/>
    <w:rsid w:val="00C239A1"/>
    <w:rsid w:val="00C23C77"/>
    <w:rsid w:val="00C304C4"/>
    <w:rsid w:val="00C31541"/>
    <w:rsid w:val="00C426AD"/>
    <w:rsid w:val="00C50A19"/>
    <w:rsid w:val="00C55716"/>
    <w:rsid w:val="00C562A2"/>
    <w:rsid w:val="00C60639"/>
    <w:rsid w:val="00C670A1"/>
    <w:rsid w:val="00C72D4A"/>
    <w:rsid w:val="00C81B1E"/>
    <w:rsid w:val="00C85FDB"/>
    <w:rsid w:val="00C91D6B"/>
    <w:rsid w:val="00C94668"/>
    <w:rsid w:val="00CA17F8"/>
    <w:rsid w:val="00CA260F"/>
    <w:rsid w:val="00CB33C7"/>
    <w:rsid w:val="00CC0F31"/>
    <w:rsid w:val="00CC2FAA"/>
    <w:rsid w:val="00CC3E86"/>
    <w:rsid w:val="00CC6D6D"/>
    <w:rsid w:val="00CD1348"/>
    <w:rsid w:val="00CD3A62"/>
    <w:rsid w:val="00CD40FC"/>
    <w:rsid w:val="00CD5AA9"/>
    <w:rsid w:val="00CD6AE0"/>
    <w:rsid w:val="00CE3599"/>
    <w:rsid w:val="00CE3957"/>
    <w:rsid w:val="00CE65DD"/>
    <w:rsid w:val="00CE77D2"/>
    <w:rsid w:val="00CF16FE"/>
    <w:rsid w:val="00CF1CA1"/>
    <w:rsid w:val="00CF1CE2"/>
    <w:rsid w:val="00CF276F"/>
    <w:rsid w:val="00D10EF6"/>
    <w:rsid w:val="00D13D04"/>
    <w:rsid w:val="00D157FD"/>
    <w:rsid w:val="00D17A99"/>
    <w:rsid w:val="00D23F62"/>
    <w:rsid w:val="00D25457"/>
    <w:rsid w:val="00D30183"/>
    <w:rsid w:val="00D371F6"/>
    <w:rsid w:val="00D372E8"/>
    <w:rsid w:val="00D436F0"/>
    <w:rsid w:val="00D46828"/>
    <w:rsid w:val="00D472D0"/>
    <w:rsid w:val="00D5002A"/>
    <w:rsid w:val="00D55B29"/>
    <w:rsid w:val="00D55DD8"/>
    <w:rsid w:val="00D567FF"/>
    <w:rsid w:val="00D56F33"/>
    <w:rsid w:val="00D63862"/>
    <w:rsid w:val="00D638FD"/>
    <w:rsid w:val="00D71026"/>
    <w:rsid w:val="00D72767"/>
    <w:rsid w:val="00D73045"/>
    <w:rsid w:val="00D752FC"/>
    <w:rsid w:val="00D77FC6"/>
    <w:rsid w:val="00D83DCC"/>
    <w:rsid w:val="00D8422A"/>
    <w:rsid w:val="00D8543C"/>
    <w:rsid w:val="00D877BE"/>
    <w:rsid w:val="00D90BA1"/>
    <w:rsid w:val="00D924C2"/>
    <w:rsid w:val="00D9633B"/>
    <w:rsid w:val="00DB05C8"/>
    <w:rsid w:val="00DB6A80"/>
    <w:rsid w:val="00DC10CB"/>
    <w:rsid w:val="00DC3F3E"/>
    <w:rsid w:val="00DD2699"/>
    <w:rsid w:val="00DD3123"/>
    <w:rsid w:val="00DD6F85"/>
    <w:rsid w:val="00DE10E5"/>
    <w:rsid w:val="00DE12F2"/>
    <w:rsid w:val="00DF6AE2"/>
    <w:rsid w:val="00DF733B"/>
    <w:rsid w:val="00DF7DD0"/>
    <w:rsid w:val="00E06BBC"/>
    <w:rsid w:val="00E0745F"/>
    <w:rsid w:val="00E106AD"/>
    <w:rsid w:val="00E14E92"/>
    <w:rsid w:val="00E21A43"/>
    <w:rsid w:val="00E330AE"/>
    <w:rsid w:val="00E35BFC"/>
    <w:rsid w:val="00E36B29"/>
    <w:rsid w:val="00E36E00"/>
    <w:rsid w:val="00E376AA"/>
    <w:rsid w:val="00E37F91"/>
    <w:rsid w:val="00E4384A"/>
    <w:rsid w:val="00E54232"/>
    <w:rsid w:val="00E57F32"/>
    <w:rsid w:val="00E64EB1"/>
    <w:rsid w:val="00E6500F"/>
    <w:rsid w:val="00E65E95"/>
    <w:rsid w:val="00E67382"/>
    <w:rsid w:val="00E70656"/>
    <w:rsid w:val="00E76578"/>
    <w:rsid w:val="00E77775"/>
    <w:rsid w:val="00E822D1"/>
    <w:rsid w:val="00E91A78"/>
    <w:rsid w:val="00EA0924"/>
    <w:rsid w:val="00EA3114"/>
    <w:rsid w:val="00EA3259"/>
    <w:rsid w:val="00EA3344"/>
    <w:rsid w:val="00EA3B5D"/>
    <w:rsid w:val="00EA4F53"/>
    <w:rsid w:val="00EA5FE8"/>
    <w:rsid w:val="00EA7E14"/>
    <w:rsid w:val="00EB0276"/>
    <w:rsid w:val="00EB43F9"/>
    <w:rsid w:val="00EB572D"/>
    <w:rsid w:val="00EB65DC"/>
    <w:rsid w:val="00EC34E9"/>
    <w:rsid w:val="00EC50B8"/>
    <w:rsid w:val="00EC5F68"/>
    <w:rsid w:val="00ED0499"/>
    <w:rsid w:val="00ED1784"/>
    <w:rsid w:val="00ED6A44"/>
    <w:rsid w:val="00EE0E40"/>
    <w:rsid w:val="00EE4BAA"/>
    <w:rsid w:val="00EF551A"/>
    <w:rsid w:val="00EF5D11"/>
    <w:rsid w:val="00F0081B"/>
    <w:rsid w:val="00F0225B"/>
    <w:rsid w:val="00F02CBF"/>
    <w:rsid w:val="00F07DEE"/>
    <w:rsid w:val="00F15682"/>
    <w:rsid w:val="00F1625F"/>
    <w:rsid w:val="00F17596"/>
    <w:rsid w:val="00F23AEC"/>
    <w:rsid w:val="00F26929"/>
    <w:rsid w:val="00F306B6"/>
    <w:rsid w:val="00F30D75"/>
    <w:rsid w:val="00F31120"/>
    <w:rsid w:val="00F311DE"/>
    <w:rsid w:val="00F33B47"/>
    <w:rsid w:val="00F34373"/>
    <w:rsid w:val="00F3686E"/>
    <w:rsid w:val="00F37038"/>
    <w:rsid w:val="00F4223F"/>
    <w:rsid w:val="00F4324B"/>
    <w:rsid w:val="00F4407A"/>
    <w:rsid w:val="00F449B8"/>
    <w:rsid w:val="00F464B6"/>
    <w:rsid w:val="00F62745"/>
    <w:rsid w:val="00F62BFB"/>
    <w:rsid w:val="00F6601F"/>
    <w:rsid w:val="00F67FF1"/>
    <w:rsid w:val="00F7116A"/>
    <w:rsid w:val="00F71AE5"/>
    <w:rsid w:val="00F7215E"/>
    <w:rsid w:val="00F758B4"/>
    <w:rsid w:val="00F759E4"/>
    <w:rsid w:val="00F76398"/>
    <w:rsid w:val="00F77AF8"/>
    <w:rsid w:val="00F8190F"/>
    <w:rsid w:val="00F82485"/>
    <w:rsid w:val="00F902D9"/>
    <w:rsid w:val="00F914CC"/>
    <w:rsid w:val="00F933C7"/>
    <w:rsid w:val="00F95C1B"/>
    <w:rsid w:val="00FA09D8"/>
    <w:rsid w:val="00FA0AED"/>
    <w:rsid w:val="00FA3856"/>
    <w:rsid w:val="00FA4A97"/>
    <w:rsid w:val="00FB2501"/>
    <w:rsid w:val="00FB5C40"/>
    <w:rsid w:val="00FD0AFD"/>
    <w:rsid w:val="00FD1A8F"/>
    <w:rsid w:val="00FD2560"/>
    <w:rsid w:val="00FE48CC"/>
    <w:rsid w:val="00FE49D9"/>
    <w:rsid w:val="00FE5542"/>
    <w:rsid w:val="00FE70B3"/>
    <w:rsid w:val="00FF4299"/>
    <w:rsid w:val="00FF7F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CF916D"/>
  <w15:docId w15:val="{D9965859-E6EA-4EBE-BBC5-2DF144557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3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C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C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C7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C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C79"/>
    <w:rPr>
      <w:b/>
      <w:bCs/>
      <w:lang w:eastAsia="en-US"/>
    </w:rPr>
  </w:style>
  <w:style w:type="paragraph" w:styleId="Revision">
    <w:name w:val="Revision"/>
    <w:hidden/>
    <w:uiPriority w:val="71"/>
    <w:semiHidden/>
    <w:rsid w:val="0085038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3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9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32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44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737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adelaide.zoom.us/j/83821325120?pwd=VFdEUHBENVFKa2YxWUtRcEVNbjU2dz09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2D2869-B319-4411-A47A-7EAD0A46B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Tina Pantelis</cp:lastModifiedBy>
  <cp:revision>2</cp:revision>
  <cp:lastPrinted>2022-06-02T04:28:00Z</cp:lastPrinted>
  <dcterms:created xsi:type="dcterms:W3CDTF">2022-08-15T10:05:00Z</dcterms:created>
  <dcterms:modified xsi:type="dcterms:W3CDTF">2022-08-15T10:05:00Z</dcterms:modified>
</cp:coreProperties>
</file>