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246E2" w14:textId="77777777" w:rsidR="00B62EB2" w:rsidRDefault="00B62EB2" w:rsidP="00B62EB2">
      <w:pPr>
        <w:jc w:val="center"/>
      </w:pPr>
    </w:p>
    <w:p w14:paraId="3EB616D8" w14:textId="77777777" w:rsidR="00B62EB2" w:rsidRPr="00FC0A4C" w:rsidRDefault="00B62EB2" w:rsidP="00B62EB2">
      <w:pPr>
        <w:rPr>
          <w:rFonts w:ascii="Arial Narrow" w:hAnsi="Arial Narrow"/>
          <w:sz w:val="10"/>
          <w:szCs w:val="10"/>
        </w:rPr>
      </w:pPr>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B62EB2" w:rsidRPr="00687F2A" w14:paraId="54E1ACF2" w14:textId="77777777" w:rsidTr="00B62EB2">
        <w:trPr>
          <w:cantSplit/>
        </w:trPr>
        <w:tc>
          <w:tcPr>
            <w:tcW w:w="11732" w:type="dxa"/>
            <w:shd w:val="clear" w:color="auto" w:fill="365F91" w:themeFill="accent1" w:themeFillShade="BF"/>
          </w:tcPr>
          <w:p w14:paraId="6A974148" w14:textId="77777777" w:rsidR="00B62EB2" w:rsidRPr="00F2151F" w:rsidRDefault="00B62EB2" w:rsidP="00B62EB2">
            <w:pPr>
              <w:tabs>
                <w:tab w:val="right" w:pos="8920"/>
              </w:tabs>
              <w:jc w:val="center"/>
              <w:rPr>
                <w:rFonts w:ascii="Arial Narrow" w:hAnsi="Arial Narrow"/>
                <w:b/>
                <w:color w:val="FFFFFF" w:themeColor="background1"/>
              </w:rPr>
            </w:pPr>
            <w:r w:rsidRPr="00F2151F">
              <w:rPr>
                <w:rFonts w:ascii="Arial Narrow" w:hAnsi="Arial Narrow"/>
                <w:b/>
                <w:color w:val="FFFFFF" w:themeColor="background1"/>
              </w:rPr>
              <w:t>EMERGENCY COLOUR CHART</w:t>
            </w:r>
            <w:r w:rsidR="00CC7C8A">
              <w:rPr>
                <w:rFonts w:ascii="Arial Narrow" w:hAnsi="Arial Narrow"/>
                <w:b/>
                <w:color w:val="FFFFFF" w:themeColor="background1"/>
              </w:rPr>
              <w:t xml:space="preserve"> (For buildings with a single fire alarm signal)</w:t>
            </w:r>
          </w:p>
        </w:tc>
        <w:tc>
          <w:tcPr>
            <w:tcW w:w="3118" w:type="dxa"/>
            <w:shd w:val="clear" w:color="auto" w:fill="365F91" w:themeFill="accent1" w:themeFillShade="BF"/>
          </w:tcPr>
          <w:p w14:paraId="47B06363" w14:textId="77777777" w:rsidR="00B62EB2" w:rsidRPr="00F2151F" w:rsidRDefault="00B62EB2" w:rsidP="008F1770">
            <w:pPr>
              <w:tabs>
                <w:tab w:val="right" w:pos="8920"/>
              </w:tabs>
              <w:jc w:val="center"/>
              <w:rPr>
                <w:rFonts w:ascii="Arial Narrow" w:hAnsi="Arial Narrow"/>
                <w:b/>
                <w:color w:val="FFFFFF" w:themeColor="background1"/>
              </w:rPr>
            </w:pPr>
            <w:r>
              <w:rPr>
                <w:rFonts w:ascii="Arial Narrow" w:hAnsi="Arial Narrow"/>
                <w:b/>
                <w:color w:val="FFFFFF" w:themeColor="background1"/>
              </w:rPr>
              <w:t>(</w:t>
            </w:r>
            <w:bookmarkStart w:id="0" w:name="AppendixB2"/>
            <w:r>
              <w:rPr>
                <w:rFonts w:ascii="Arial Narrow" w:hAnsi="Arial Narrow"/>
                <w:b/>
                <w:color w:val="FFFFFF" w:themeColor="background1"/>
              </w:rPr>
              <w:t xml:space="preserve">Appendix </w:t>
            </w:r>
            <w:r w:rsidR="008F1770">
              <w:rPr>
                <w:rFonts w:ascii="Arial Narrow" w:hAnsi="Arial Narrow"/>
                <w:b/>
                <w:color w:val="FFFFFF" w:themeColor="background1"/>
              </w:rPr>
              <w:t>B</w:t>
            </w:r>
            <w:r>
              <w:rPr>
                <w:rFonts w:ascii="Arial Narrow" w:hAnsi="Arial Narrow"/>
                <w:b/>
                <w:color w:val="FFFFFF" w:themeColor="background1"/>
              </w:rPr>
              <w:t>.2</w:t>
            </w:r>
            <w:bookmarkEnd w:id="0"/>
            <w:r>
              <w:rPr>
                <w:rFonts w:ascii="Arial Narrow" w:hAnsi="Arial Narrow"/>
                <w:b/>
                <w:color w:val="FFFFFF" w:themeColor="background1"/>
              </w:rPr>
              <w:t>)</w:t>
            </w:r>
          </w:p>
        </w:tc>
      </w:tr>
    </w:tbl>
    <w:p w14:paraId="70B4B3E7" w14:textId="77777777" w:rsidR="00B62EB2" w:rsidRPr="00F2151F" w:rsidRDefault="00B62EB2" w:rsidP="00B62EB2">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B62EB2" w:rsidRPr="00EE0751" w14:paraId="461F7D4D" w14:textId="77777777" w:rsidTr="00B62EB2">
        <w:tc>
          <w:tcPr>
            <w:tcW w:w="391" w:type="dxa"/>
            <w:tcBorders>
              <w:bottom w:val="nil"/>
              <w:right w:val="nil"/>
            </w:tcBorders>
            <w:shd w:val="clear" w:color="auto" w:fill="DBE5F1"/>
          </w:tcPr>
          <w:p w14:paraId="5F6685A6" w14:textId="77777777" w:rsidR="00B62EB2" w:rsidRPr="00D23BD1" w:rsidRDefault="00B62EB2" w:rsidP="00B62EB2">
            <w:pPr>
              <w:jc w:val="center"/>
              <w:rPr>
                <w:sz w:val="12"/>
                <w:szCs w:val="12"/>
              </w:rPr>
            </w:pPr>
          </w:p>
        </w:tc>
        <w:tc>
          <w:tcPr>
            <w:tcW w:w="2411" w:type="dxa"/>
            <w:gridSpan w:val="2"/>
            <w:tcBorders>
              <w:left w:val="nil"/>
              <w:bottom w:val="nil"/>
              <w:right w:val="nil"/>
            </w:tcBorders>
            <w:shd w:val="clear" w:color="auto" w:fill="DBE5F1"/>
          </w:tcPr>
          <w:p w14:paraId="7B221E52" w14:textId="77777777" w:rsidR="00B62EB2" w:rsidRPr="00D23BD1" w:rsidRDefault="00B62EB2" w:rsidP="00B62EB2">
            <w:pPr>
              <w:jc w:val="center"/>
              <w:rPr>
                <w:sz w:val="12"/>
                <w:szCs w:val="12"/>
              </w:rPr>
            </w:pPr>
          </w:p>
        </w:tc>
        <w:tc>
          <w:tcPr>
            <w:tcW w:w="425" w:type="dxa"/>
            <w:tcBorders>
              <w:left w:val="nil"/>
              <w:bottom w:val="nil"/>
              <w:right w:val="nil"/>
            </w:tcBorders>
            <w:shd w:val="clear" w:color="auto" w:fill="DBE5F1"/>
          </w:tcPr>
          <w:p w14:paraId="66F23B01" w14:textId="77777777" w:rsidR="00B62EB2" w:rsidRPr="00D23BD1" w:rsidRDefault="00B62EB2" w:rsidP="00B62EB2">
            <w:pPr>
              <w:jc w:val="center"/>
              <w:rPr>
                <w:sz w:val="12"/>
                <w:szCs w:val="12"/>
              </w:rPr>
            </w:pPr>
          </w:p>
        </w:tc>
        <w:tc>
          <w:tcPr>
            <w:tcW w:w="11623" w:type="dxa"/>
            <w:gridSpan w:val="3"/>
            <w:tcBorders>
              <w:left w:val="nil"/>
            </w:tcBorders>
            <w:shd w:val="clear" w:color="auto" w:fill="DBE5F1"/>
          </w:tcPr>
          <w:p w14:paraId="75CE8215" w14:textId="77777777" w:rsidR="00B62EB2" w:rsidRPr="00F2151F" w:rsidRDefault="00B62EB2" w:rsidP="00B62EB2">
            <w:pPr>
              <w:rPr>
                <w:rFonts w:ascii="Arial Narrow" w:hAnsi="Arial Narrow"/>
                <w:sz w:val="8"/>
                <w:szCs w:val="8"/>
              </w:rPr>
            </w:pPr>
          </w:p>
          <w:p w14:paraId="0E614EFA" w14:textId="77777777" w:rsidR="00B62EB2" w:rsidRPr="00F2151F" w:rsidRDefault="00B62EB2" w:rsidP="00B62EB2">
            <w:pPr>
              <w:jc w:val="center"/>
              <w:rPr>
                <w:rFonts w:ascii="Arial Narrow" w:hAnsi="Arial Narrow"/>
                <w:b/>
                <w:color w:val="FF0000"/>
                <w:sz w:val="8"/>
                <w:szCs w:val="8"/>
              </w:rPr>
            </w:pPr>
          </w:p>
        </w:tc>
      </w:tr>
      <w:tr w:rsidR="00B62EB2" w:rsidRPr="00EE0751" w14:paraId="00D9A568" w14:textId="77777777" w:rsidTr="00B62EB2">
        <w:tc>
          <w:tcPr>
            <w:tcW w:w="391" w:type="dxa"/>
            <w:tcBorders>
              <w:top w:val="nil"/>
              <w:bottom w:val="nil"/>
              <w:right w:val="thickThinSmallGap" w:sz="24" w:space="0" w:color="auto"/>
            </w:tcBorders>
            <w:shd w:val="clear" w:color="auto" w:fill="DBE5F1"/>
          </w:tcPr>
          <w:p w14:paraId="4116BA74"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14:paraId="1FFBD8EC" w14:textId="77777777" w:rsidR="00B62EB2" w:rsidRPr="00FC0A4C" w:rsidRDefault="00B62EB2" w:rsidP="00B62EB2">
            <w:pPr>
              <w:rPr>
                <w:rFonts w:ascii="Arial Narrow" w:hAnsi="Arial Narrow"/>
                <w:b/>
                <w:color w:val="FFFFFF"/>
                <w:sz w:val="12"/>
                <w:szCs w:val="12"/>
              </w:rPr>
            </w:pPr>
          </w:p>
          <w:p w14:paraId="1BBD94FA"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Code Red</w:t>
            </w:r>
          </w:p>
          <w:p w14:paraId="5308F9FC"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Fire/Smoke</w:t>
            </w:r>
          </w:p>
          <w:p w14:paraId="1A6B171C" w14:textId="77777777" w:rsidR="00B62EB2" w:rsidRPr="00F2151F" w:rsidRDefault="00B62EB2" w:rsidP="00B62EB2">
            <w:pPr>
              <w:jc w:val="center"/>
              <w:rPr>
                <w:rFonts w:ascii="Arial Narrow" w:hAnsi="Arial Narrow"/>
                <w:b/>
                <w:color w:val="FFFFFF"/>
              </w:rPr>
            </w:pPr>
          </w:p>
          <w:p w14:paraId="1962497E"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WARDENS</w:t>
            </w:r>
          </w:p>
          <w:p w14:paraId="6AAA22B7" w14:textId="77777777" w:rsidR="00B62EB2" w:rsidRPr="00F2151F" w:rsidRDefault="00B62EB2" w:rsidP="00B62EB2">
            <w:pPr>
              <w:jc w:val="center"/>
              <w:rPr>
                <w:rFonts w:ascii="Arial Narrow" w:hAnsi="Arial Narrow"/>
                <w:b/>
                <w:color w:val="FFFFFF"/>
              </w:rPr>
            </w:pPr>
          </w:p>
          <w:p w14:paraId="652E2457" w14:textId="77777777" w:rsidR="003E17EA" w:rsidRDefault="003E17EA" w:rsidP="003E17EA">
            <w:pPr>
              <w:jc w:val="center"/>
              <w:rPr>
                <w:rStyle w:val="Hyperlink"/>
                <w:rFonts w:ascii="Arial Narrow" w:hAnsi="Arial Narrow"/>
              </w:rPr>
            </w:pPr>
            <w:hyperlink r:id="rId9" w:history="1">
              <w:r>
                <w:rPr>
                  <w:rStyle w:val="Hyperlink"/>
                  <w:rFonts w:ascii="Arial Narrow" w:hAnsi="Arial Narrow"/>
                </w:rPr>
                <w:t>Chief Warden Register</w:t>
              </w:r>
            </w:hyperlink>
          </w:p>
          <w:p w14:paraId="36350F1F" w14:textId="77777777" w:rsidR="003E17EA" w:rsidRDefault="003E17EA" w:rsidP="003E17EA">
            <w:pPr>
              <w:jc w:val="center"/>
              <w:rPr>
                <w:rStyle w:val="Hyperlink"/>
                <w:rFonts w:ascii="Arial Narrow" w:hAnsi="Arial Narrow"/>
              </w:rPr>
            </w:pPr>
          </w:p>
          <w:p w14:paraId="14C0CAAF" w14:textId="2C91F938" w:rsidR="00B62EB2" w:rsidRPr="00F2151F" w:rsidRDefault="003E17EA" w:rsidP="003E17EA">
            <w:pPr>
              <w:jc w:val="center"/>
              <w:rPr>
                <w:rFonts w:ascii="Arial Narrow" w:hAnsi="Arial Narrow"/>
                <w:color w:val="FFFFFF"/>
                <w:sz w:val="20"/>
                <w:szCs w:val="20"/>
              </w:rPr>
            </w:pPr>
            <w:r w:rsidRPr="004736A2">
              <w:rPr>
                <w:rFonts w:ascii="Arial Narrow" w:hAnsi="Arial Narrow"/>
                <w:noProof/>
                <w:color w:val="FFFFFF"/>
              </w:rPr>
              <w:drawing>
                <wp:inline distT="0" distB="0" distL="0" distR="0" wp14:anchorId="7712B4D4" wp14:editId="23B020E7">
                  <wp:extent cx="542925" cy="5397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637" cy="561295"/>
                          </a:xfrm>
                          <a:prstGeom prst="rect">
                            <a:avLst/>
                          </a:prstGeom>
                        </pic:spPr>
                      </pic:pic>
                    </a:graphicData>
                  </a:graphic>
                </wp:inline>
              </w:drawing>
            </w:r>
          </w:p>
        </w:tc>
        <w:tc>
          <w:tcPr>
            <w:tcW w:w="425" w:type="dxa"/>
            <w:tcBorders>
              <w:top w:val="nil"/>
              <w:left w:val="thinThickSmallGap" w:sz="24" w:space="0" w:color="auto"/>
              <w:bottom w:val="nil"/>
            </w:tcBorders>
            <w:shd w:val="clear" w:color="auto" w:fill="DBE5F1"/>
          </w:tcPr>
          <w:p w14:paraId="432C6A06" w14:textId="77777777" w:rsidR="00B62EB2" w:rsidRPr="00296CB3" w:rsidRDefault="00B62EB2" w:rsidP="00B62EB2">
            <w:pPr>
              <w:rPr>
                <w:b/>
                <w:color w:val="FFFFFF"/>
                <w:sz w:val="20"/>
                <w:szCs w:val="20"/>
              </w:rPr>
            </w:pPr>
          </w:p>
        </w:tc>
        <w:tc>
          <w:tcPr>
            <w:tcW w:w="5953" w:type="dxa"/>
            <w:tcBorders>
              <w:top w:val="nil"/>
              <w:bottom w:val="single" w:sz="4" w:space="0" w:color="auto"/>
              <w:right w:val="nil"/>
            </w:tcBorders>
          </w:tcPr>
          <w:p w14:paraId="19EC48D7" w14:textId="77777777" w:rsidR="00B62EB2" w:rsidRDefault="00B62EB2" w:rsidP="00B62EB2">
            <w:pPr>
              <w:rPr>
                <w:rFonts w:ascii="Arial Narrow" w:hAnsi="Arial Narrow"/>
                <w:b/>
                <w:sz w:val="20"/>
                <w:szCs w:val="20"/>
              </w:rPr>
            </w:pPr>
            <w:r w:rsidRPr="00F2151F">
              <w:rPr>
                <w:rFonts w:ascii="Arial Narrow" w:hAnsi="Arial Narrow"/>
                <w:b/>
                <w:sz w:val="20"/>
                <w:szCs w:val="20"/>
              </w:rPr>
              <w:t xml:space="preserve">On hearing the fire alarm </w:t>
            </w:r>
          </w:p>
          <w:p w14:paraId="18B31FB9" w14:textId="77777777" w:rsidR="000648C1" w:rsidRPr="00F2151F" w:rsidRDefault="000648C1" w:rsidP="00B62EB2">
            <w:pPr>
              <w:rPr>
                <w:rFonts w:ascii="Arial Narrow" w:hAnsi="Arial Narrow"/>
                <w:b/>
                <w:sz w:val="20"/>
                <w:szCs w:val="20"/>
              </w:rPr>
            </w:pPr>
          </w:p>
          <w:p w14:paraId="2AD4B7DA" w14:textId="77777777" w:rsidR="00B62EB2" w:rsidRPr="00F2151F" w:rsidRDefault="000B7D59"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p>
          <w:p w14:paraId="3D9DF026" w14:textId="77777777" w:rsidR="00B62EB2" w:rsidRPr="00F2151F" w:rsidRDefault="00B62EB2"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14:paraId="6F12C65B" w14:textId="77777777" w:rsidR="000648C1" w:rsidRPr="00F2151F" w:rsidRDefault="000648C1" w:rsidP="0038317E">
            <w:pPr>
              <w:pStyle w:val="ListParagraph"/>
              <w:numPr>
                <w:ilvl w:val="0"/>
                <w:numId w:val="29"/>
              </w:numPr>
              <w:spacing w:before="0"/>
              <w:contextualSpacing/>
              <w:rPr>
                <w:rFonts w:ascii="Arial Narrow" w:hAnsi="Arial Narrow"/>
                <w:color w:val="FF0000"/>
                <w:sz w:val="20"/>
                <w:szCs w:val="20"/>
              </w:rPr>
            </w:pPr>
            <w:r>
              <w:rPr>
                <w:rFonts w:ascii="Arial Narrow" w:hAnsi="Arial Narrow"/>
                <w:sz w:val="20"/>
                <w:szCs w:val="20"/>
              </w:rPr>
              <w:t>C</w:t>
            </w:r>
            <w:r w:rsidRPr="00F2151F">
              <w:rPr>
                <w:rFonts w:ascii="Arial Narrow" w:hAnsi="Arial Narrow"/>
                <w:sz w:val="20"/>
                <w:szCs w:val="20"/>
              </w:rPr>
              <w:t xml:space="preserve">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14:paraId="3E50881F" w14:textId="77777777" w:rsidR="00B62EB2" w:rsidRPr="00F2151F" w:rsidRDefault="000648C1"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w:t>
            </w:r>
            <w:r w:rsidR="00B62EB2" w:rsidRPr="00F2151F">
              <w:rPr>
                <w:rFonts w:ascii="Arial Narrow" w:hAnsi="Arial Narrow"/>
                <w:sz w:val="20"/>
                <w:szCs w:val="20"/>
              </w:rPr>
              <w:t>ommence evacuation via designated exits</w:t>
            </w:r>
            <w:r w:rsidR="00B62EB2" w:rsidRPr="00F2151F">
              <w:rPr>
                <w:rFonts w:ascii="Arial Narrow" w:hAnsi="Arial Narrow"/>
                <w:b/>
                <w:sz w:val="20"/>
                <w:szCs w:val="20"/>
              </w:rPr>
              <w:t xml:space="preserve">  </w:t>
            </w:r>
            <w:r>
              <w:rPr>
                <w:rFonts w:ascii="Arial Narrow" w:hAnsi="Arial Narrow"/>
                <w:b/>
                <w:sz w:val="20"/>
                <w:szCs w:val="20"/>
              </w:rPr>
              <w:br/>
            </w:r>
            <w:r w:rsidR="00B62EB2" w:rsidRPr="00F2151F">
              <w:rPr>
                <w:rFonts w:ascii="Arial Narrow" w:hAnsi="Arial Narrow"/>
                <w:b/>
                <w:sz w:val="20"/>
                <w:szCs w:val="20"/>
              </w:rPr>
              <w:t>Do not use lifts.</w:t>
            </w:r>
          </w:p>
          <w:p w14:paraId="3282D8DE" w14:textId="77777777" w:rsidR="00B62EB2" w:rsidRPr="00F2151F" w:rsidRDefault="000648C1" w:rsidP="0038317E">
            <w:pPr>
              <w:pStyle w:val="ListParagraph"/>
              <w:numPr>
                <w:ilvl w:val="0"/>
                <w:numId w:val="30"/>
              </w:numPr>
              <w:spacing w:before="0"/>
              <w:contextualSpacing/>
              <w:rPr>
                <w:rFonts w:ascii="Arial Narrow" w:hAnsi="Arial Narrow"/>
                <w:sz w:val="20"/>
                <w:szCs w:val="20"/>
              </w:rPr>
            </w:pPr>
            <w:r>
              <w:rPr>
                <w:rFonts w:ascii="Arial Narrow" w:hAnsi="Arial Narrow"/>
                <w:sz w:val="20"/>
                <w:szCs w:val="20"/>
              </w:rPr>
              <w:t>E</w:t>
            </w:r>
            <w:r w:rsidR="00B62EB2" w:rsidRPr="00F2151F">
              <w:rPr>
                <w:rFonts w:ascii="Arial Narrow" w:hAnsi="Arial Narrow"/>
                <w:sz w:val="20"/>
                <w:szCs w:val="20"/>
              </w:rPr>
              <w:t>vacuate to the designated external assembly area</w:t>
            </w:r>
            <w:r w:rsidR="00B62EB2" w:rsidRPr="00F2151F">
              <w:rPr>
                <w:rFonts w:ascii="Arial Narrow" w:hAnsi="Arial Narrow"/>
                <w:sz w:val="20"/>
                <w:szCs w:val="20"/>
              </w:rPr>
              <w:br/>
            </w:r>
            <w:r w:rsidR="00B62EB2" w:rsidRPr="000B7D59">
              <w:rPr>
                <w:rFonts w:ascii="Arial Narrow" w:hAnsi="Arial Narrow"/>
                <w:color w:val="FF0000"/>
                <w:sz w:val="20"/>
                <w:szCs w:val="20"/>
                <w:highlight w:val="yellow"/>
              </w:rPr>
              <w:t>[Insert location]</w:t>
            </w:r>
          </w:p>
          <w:p w14:paraId="60C67AB0" w14:textId="77777777"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14:paraId="395D9B10" w14:textId="77777777"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0B7D59">
              <w:rPr>
                <w:rFonts w:ascii="Arial Narrow" w:hAnsi="Arial Narrow"/>
                <w:sz w:val="20"/>
                <w:szCs w:val="20"/>
              </w:rPr>
              <w:t>.</w:t>
            </w:r>
            <w:r w:rsidRPr="00F2151F">
              <w:rPr>
                <w:rFonts w:ascii="Arial Narrow" w:hAnsi="Arial Narrow"/>
                <w:sz w:val="20"/>
                <w:szCs w:val="20"/>
              </w:rPr>
              <w:t xml:space="preserve"> </w:t>
            </w:r>
          </w:p>
          <w:p w14:paraId="57128895" w14:textId="77777777" w:rsidR="00B62EB2" w:rsidRPr="00F2151F" w:rsidRDefault="00B62EB2" w:rsidP="00B62EB2">
            <w:pPr>
              <w:rPr>
                <w:rFonts w:ascii="Arial Narrow" w:hAnsi="Arial Narrow"/>
                <w:sz w:val="20"/>
                <w:szCs w:val="20"/>
              </w:rPr>
            </w:pPr>
          </w:p>
        </w:tc>
        <w:tc>
          <w:tcPr>
            <w:tcW w:w="5670" w:type="dxa"/>
            <w:gridSpan w:val="2"/>
            <w:tcBorders>
              <w:top w:val="nil"/>
              <w:left w:val="nil"/>
              <w:bottom w:val="single" w:sz="4" w:space="0" w:color="auto"/>
            </w:tcBorders>
          </w:tcPr>
          <w:p w14:paraId="7D0E98D0" w14:textId="77777777" w:rsidR="00B62EB2" w:rsidRPr="00F2151F" w:rsidRDefault="00B62EB2" w:rsidP="00B62EB2">
            <w:pPr>
              <w:rPr>
                <w:rFonts w:ascii="Arial Narrow" w:hAnsi="Arial Narrow"/>
                <w:b/>
                <w:sz w:val="20"/>
                <w:szCs w:val="20"/>
              </w:rPr>
            </w:pPr>
            <w:r w:rsidRPr="00F2151F">
              <w:rPr>
                <w:rFonts w:ascii="Arial Narrow" w:hAnsi="Arial Narrow"/>
                <w:b/>
                <w:sz w:val="20"/>
                <w:szCs w:val="20"/>
              </w:rPr>
              <w:t>On discovery of Fire/Smoke</w:t>
            </w:r>
          </w:p>
          <w:p w14:paraId="340957DA" w14:textId="77777777" w:rsidR="00B62EB2" w:rsidRPr="00F2151F" w:rsidRDefault="00B62EB2" w:rsidP="00B62EB2">
            <w:pPr>
              <w:rPr>
                <w:rFonts w:ascii="Arial Narrow" w:hAnsi="Arial Narrow"/>
                <w:b/>
                <w:sz w:val="8"/>
                <w:szCs w:val="8"/>
              </w:rPr>
            </w:pPr>
          </w:p>
          <w:p w14:paraId="657C1C70" w14:textId="77777777"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14:paraId="655BD126" w14:textId="77777777" w:rsidR="00B62EB2" w:rsidRPr="00F2151F" w:rsidRDefault="00B62EB2" w:rsidP="00B62EB2">
            <w:pPr>
              <w:ind w:left="720"/>
              <w:rPr>
                <w:rFonts w:ascii="Arial Narrow" w:hAnsi="Arial Narrow"/>
                <w:sz w:val="20"/>
                <w:szCs w:val="20"/>
              </w:rPr>
            </w:pPr>
            <w:r w:rsidRPr="00F2151F">
              <w:rPr>
                <w:rFonts w:ascii="Arial Narrow" w:hAnsi="Arial Narrow"/>
                <w:sz w:val="20"/>
                <w:szCs w:val="20"/>
              </w:rPr>
              <w:t>from the vicinity of the fire/immediate danger</w:t>
            </w:r>
          </w:p>
          <w:p w14:paraId="0E737E31" w14:textId="77777777"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Pr>
                <w:rFonts w:ascii="Arial Narrow" w:hAnsi="Arial Narrow"/>
                <w:sz w:val="20"/>
                <w:szCs w:val="20"/>
              </w:rPr>
              <w:t xml:space="preserve">) </w:t>
            </w:r>
            <w:r w:rsidRPr="00F2151F">
              <w:rPr>
                <w:rFonts w:ascii="Arial Narrow" w:hAnsi="Arial Narrow"/>
                <w:sz w:val="20"/>
                <w:szCs w:val="20"/>
              </w:rPr>
              <w:t>00</w:t>
            </w:r>
            <w:r>
              <w:rPr>
                <w:rFonts w:ascii="Arial Narrow" w:hAnsi="Arial Narrow"/>
                <w:sz w:val="20"/>
                <w:szCs w:val="20"/>
              </w:rPr>
              <w:t>0</w:t>
            </w:r>
            <w:r w:rsidRPr="00F2151F">
              <w:rPr>
                <w:rFonts w:ascii="Arial Narrow" w:hAnsi="Arial Narrow"/>
                <w:sz w:val="20"/>
                <w:szCs w:val="20"/>
              </w:rPr>
              <w:t xml:space="preserve"> and University Security </w:t>
            </w:r>
            <w:r>
              <w:rPr>
                <w:rFonts w:ascii="Arial Narrow" w:hAnsi="Arial Narrow"/>
                <w:sz w:val="20"/>
                <w:szCs w:val="20"/>
              </w:rPr>
              <w:t xml:space="preserve">(831) </w:t>
            </w:r>
            <w:r w:rsidRPr="00F2151F">
              <w:rPr>
                <w:rFonts w:ascii="Arial Narrow" w:hAnsi="Arial Narrow"/>
                <w:sz w:val="20"/>
                <w:szCs w:val="20"/>
              </w:rPr>
              <w:t>35444</w:t>
            </w:r>
          </w:p>
          <w:p w14:paraId="7FBCDA0A" w14:textId="77777777" w:rsidR="00B62EB2" w:rsidRPr="00F2151F" w:rsidRDefault="00B62EB2" w:rsidP="00B62EB2">
            <w:pPr>
              <w:ind w:left="720"/>
              <w:rPr>
                <w:rFonts w:ascii="Arial Narrow" w:hAnsi="Arial Narrow"/>
                <w:sz w:val="20"/>
                <w:szCs w:val="20"/>
              </w:rPr>
            </w:pPr>
            <w:r w:rsidRPr="00F2151F">
              <w:rPr>
                <w:rFonts w:ascii="Arial Narrow" w:hAnsi="Arial Narrow"/>
                <w:sz w:val="20"/>
                <w:szCs w:val="20"/>
              </w:rPr>
              <w:t xml:space="preserve">and other staff/visitors, adjoining offices  </w:t>
            </w:r>
          </w:p>
          <w:p w14:paraId="0B05B356" w14:textId="77777777"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14:paraId="74BDADE6" w14:textId="77777777" w:rsidR="00B62EB2" w:rsidRPr="00F2151F" w:rsidRDefault="00B62EB2" w:rsidP="00B62EB2">
            <w:pPr>
              <w:ind w:left="720"/>
              <w:rPr>
                <w:rFonts w:ascii="Arial Narrow" w:hAnsi="Arial Narrow"/>
                <w:sz w:val="20"/>
                <w:szCs w:val="20"/>
              </w:rPr>
            </w:pPr>
            <w:r w:rsidRPr="00F2151F">
              <w:rPr>
                <w:rFonts w:ascii="Arial Narrow" w:hAnsi="Arial Narrow"/>
                <w:sz w:val="20"/>
                <w:szCs w:val="20"/>
              </w:rPr>
              <w:t>by closing the door (if possible)</w:t>
            </w:r>
          </w:p>
          <w:p w14:paraId="2BC55195" w14:textId="77777777"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14:paraId="4BD792E0" w14:textId="77777777" w:rsidR="00B62EB2" w:rsidRPr="00F2151F" w:rsidRDefault="00B62EB2" w:rsidP="00B62EB2">
            <w:pPr>
              <w:ind w:left="720"/>
              <w:rPr>
                <w:rFonts w:ascii="Arial Narrow" w:hAnsi="Arial Narrow"/>
                <w:sz w:val="20"/>
                <w:szCs w:val="20"/>
              </w:rPr>
            </w:pPr>
            <w:r w:rsidRPr="00F2151F">
              <w:rPr>
                <w:rFonts w:ascii="Arial Narrow" w:hAnsi="Arial Narrow"/>
                <w:sz w:val="20"/>
                <w:szCs w:val="20"/>
              </w:rPr>
              <w:t>Extinguish the fire if trained and safe to do so</w:t>
            </w:r>
          </w:p>
          <w:p w14:paraId="282A7BBC" w14:textId="77777777" w:rsidR="00B62EB2" w:rsidRPr="00F2151F" w:rsidRDefault="00B62EB2" w:rsidP="00B62EB2">
            <w:pPr>
              <w:ind w:left="720"/>
              <w:rPr>
                <w:rFonts w:ascii="Arial Narrow" w:hAnsi="Arial Narrow"/>
                <w:sz w:val="20"/>
                <w:szCs w:val="20"/>
              </w:rPr>
            </w:pPr>
          </w:p>
        </w:tc>
      </w:tr>
      <w:tr w:rsidR="00B62EB2" w:rsidRPr="00EE0751" w14:paraId="2A7993C1" w14:textId="77777777" w:rsidTr="00B62EB2">
        <w:tc>
          <w:tcPr>
            <w:tcW w:w="391" w:type="dxa"/>
            <w:tcBorders>
              <w:top w:val="nil"/>
              <w:bottom w:val="nil"/>
              <w:right w:val="nil"/>
            </w:tcBorders>
            <w:shd w:val="clear" w:color="auto" w:fill="DBE5F1"/>
          </w:tcPr>
          <w:p w14:paraId="38AB2C8C" w14:textId="77777777"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19D8BF52" w14:textId="77777777"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2B305E2B" w14:textId="77777777"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14:paraId="799965FE" w14:textId="77777777" w:rsidR="00B62EB2" w:rsidRPr="00DC63DF" w:rsidRDefault="00B62EB2" w:rsidP="00B62EB2">
            <w:pPr>
              <w:rPr>
                <w:sz w:val="10"/>
                <w:szCs w:val="10"/>
              </w:rPr>
            </w:pPr>
          </w:p>
        </w:tc>
        <w:tc>
          <w:tcPr>
            <w:tcW w:w="5953" w:type="dxa"/>
            <w:tcBorders>
              <w:left w:val="nil"/>
              <w:right w:val="nil"/>
            </w:tcBorders>
            <w:shd w:val="clear" w:color="auto" w:fill="DBE5F1"/>
          </w:tcPr>
          <w:p w14:paraId="0CEAC154" w14:textId="77777777" w:rsidR="00B62EB2" w:rsidRPr="00DC63DF" w:rsidRDefault="00B62EB2" w:rsidP="00B62EB2">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14:paraId="25077754" w14:textId="77777777" w:rsidR="00B62EB2" w:rsidRPr="00DC63DF" w:rsidRDefault="00B62EB2" w:rsidP="00B62EB2">
            <w:pPr>
              <w:rPr>
                <w:sz w:val="10"/>
                <w:szCs w:val="10"/>
              </w:rPr>
            </w:pPr>
          </w:p>
        </w:tc>
      </w:tr>
      <w:tr w:rsidR="00B62EB2" w:rsidRPr="00EE0751" w14:paraId="796D4204" w14:textId="77777777" w:rsidTr="00B62EB2">
        <w:trPr>
          <w:trHeight w:val="69"/>
        </w:trPr>
        <w:tc>
          <w:tcPr>
            <w:tcW w:w="391" w:type="dxa"/>
            <w:tcBorders>
              <w:top w:val="nil"/>
              <w:bottom w:val="nil"/>
              <w:right w:val="thickThinSmallGap" w:sz="24" w:space="0" w:color="auto"/>
            </w:tcBorders>
            <w:shd w:val="clear" w:color="auto" w:fill="DBE5F1"/>
          </w:tcPr>
          <w:p w14:paraId="15261C79" w14:textId="77777777" w:rsidR="00B62EB2" w:rsidRPr="00F2151F" w:rsidRDefault="00B62EB2" w:rsidP="00B62EB2">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14:paraId="721EFAC3" w14:textId="77777777" w:rsidR="00B62EB2" w:rsidRPr="00F2151F" w:rsidRDefault="00B62EB2" w:rsidP="00B62EB2">
            <w:pPr>
              <w:rPr>
                <w:rFonts w:ascii="Arial Narrow" w:hAnsi="Arial Narrow"/>
                <w:b/>
                <w:color w:val="FFFFFF"/>
              </w:rPr>
            </w:pPr>
          </w:p>
          <w:p w14:paraId="2986FC82" w14:textId="77777777" w:rsidR="00B62EB2" w:rsidRPr="00F2151F" w:rsidRDefault="00B62EB2" w:rsidP="00B62EB2">
            <w:pPr>
              <w:jc w:val="center"/>
              <w:rPr>
                <w:rFonts w:ascii="Arial Narrow" w:hAnsi="Arial Narrow"/>
                <w:b/>
                <w:color w:val="FFFFFF"/>
              </w:rPr>
            </w:pPr>
          </w:p>
          <w:p w14:paraId="3A91CFD5"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Code Blue</w:t>
            </w:r>
          </w:p>
          <w:p w14:paraId="06DEF899" w14:textId="77777777" w:rsidR="00B62EB2" w:rsidRPr="00F2151F" w:rsidRDefault="00B62EB2" w:rsidP="00B62EB2">
            <w:pPr>
              <w:jc w:val="center"/>
              <w:rPr>
                <w:rFonts w:ascii="Arial Narrow" w:hAnsi="Arial Narrow"/>
                <w:b/>
                <w:color w:val="FFFFFF"/>
              </w:rPr>
            </w:pPr>
          </w:p>
          <w:p w14:paraId="32F3AD5F" w14:textId="77777777" w:rsidR="00B62EB2" w:rsidRPr="00F2151F" w:rsidRDefault="00B62EB2" w:rsidP="00B62EB2">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14:paraId="494EDA4C" w14:textId="77777777" w:rsidR="00B62EB2" w:rsidRPr="00F2151F" w:rsidRDefault="00B62EB2" w:rsidP="00B62EB2">
            <w:pPr>
              <w:autoSpaceDE w:val="0"/>
              <w:autoSpaceDN w:val="0"/>
              <w:adjustRightInd w:val="0"/>
              <w:rPr>
                <w:rFonts w:ascii="Arial Narrow" w:hAnsi="Arial Narrow"/>
                <w:b/>
                <w:color w:val="FF0000"/>
              </w:rPr>
            </w:pPr>
          </w:p>
          <w:p w14:paraId="711965B4" w14:textId="77777777" w:rsidR="00B62EB2" w:rsidRPr="00F2151F" w:rsidRDefault="00B62EB2" w:rsidP="00B62EB2">
            <w:pPr>
              <w:autoSpaceDE w:val="0"/>
              <w:autoSpaceDN w:val="0"/>
              <w:adjustRightInd w:val="0"/>
              <w:rPr>
                <w:rFonts w:ascii="Arial Narrow" w:hAnsi="Arial Narrow"/>
                <w:b/>
                <w:color w:val="FF0000"/>
              </w:rPr>
            </w:pPr>
          </w:p>
          <w:p w14:paraId="765FB142" w14:textId="77777777" w:rsidR="00B62EB2" w:rsidRPr="00F2151F" w:rsidRDefault="00B62EB2" w:rsidP="00B62EB2">
            <w:pPr>
              <w:autoSpaceDE w:val="0"/>
              <w:autoSpaceDN w:val="0"/>
              <w:adjustRightInd w:val="0"/>
              <w:rPr>
                <w:rFonts w:ascii="Arial Narrow" w:hAnsi="Arial Narrow"/>
                <w:b/>
                <w:color w:val="FF0000"/>
              </w:rPr>
            </w:pPr>
          </w:p>
          <w:p w14:paraId="50202F61" w14:textId="77777777" w:rsidR="00B62EB2" w:rsidRPr="00F2151F" w:rsidRDefault="00B62EB2" w:rsidP="00B62EB2">
            <w:pPr>
              <w:autoSpaceDE w:val="0"/>
              <w:autoSpaceDN w:val="0"/>
              <w:adjustRightInd w:val="0"/>
              <w:rPr>
                <w:rFonts w:ascii="Arial Narrow" w:hAnsi="Arial Narrow"/>
                <w:b/>
                <w:color w:val="FF0000"/>
              </w:rPr>
            </w:pPr>
          </w:p>
          <w:p w14:paraId="7DC6868F" w14:textId="77777777" w:rsidR="00B62EB2" w:rsidRPr="00F2151F" w:rsidRDefault="00B62EB2" w:rsidP="00B62EB2">
            <w:pPr>
              <w:autoSpaceDE w:val="0"/>
              <w:autoSpaceDN w:val="0"/>
              <w:adjustRightInd w:val="0"/>
              <w:rPr>
                <w:rFonts w:ascii="Arial Narrow" w:hAnsi="Arial Narrow"/>
                <w:b/>
                <w:color w:val="FF0000"/>
              </w:rPr>
            </w:pPr>
          </w:p>
          <w:p w14:paraId="4425127C" w14:textId="77777777" w:rsidR="00B62EB2" w:rsidRPr="00F2151F" w:rsidRDefault="00B62EB2" w:rsidP="00B62EB2">
            <w:pPr>
              <w:autoSpaceDE w:val="0"/>
              <w:autoSpaceDN w:val="0"/>
              <w:adjustRightInd w:val="0"/>
              <w:rPr>
                <w:rFonts w:ascii="Arial Narrow" w:hAnsi="Arial Narrow"/>
                <w:b/>
                <w:color w:val="FF0000"/>
              </w:rPr>
            </w:pPr>
          </w:p>
          <w:p w14:paraId="5D4306AC" w14:textId="77777777" w:rsidR="00B62EB2" w:rsidRPr="00F2151F" w:rsidRDefault="00B62EB2" w:rsidP="00B62EB2">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14:paraId="6F63D657" w14:textId="77777777" w:rsidR="00B62EB2" w:rsidRPr="00F2151F" w:rsidRDefault="00B62EB2" w:rsidP="00B62EB2">
            <w:pPr>
              <w:autoSpaceDE w:val="0"/>
              <w:autoSpaceDN w:val="0"/>
              <w:adjustRightInd w:val="0"/>
              <w:jc w:val="center"/>
              <w:rPr>
                <w:rFonts w:ascii="Arial Narrow" w:hAnsi="Arial Narrow"/>
              </w:rPr>
            </w:pPr>
          </w:p>
          <w:p w14:paraId="7D464D85" w14:textId="77777777" w:rsidR="003E17EA" w:rsidRPr="006362E0" w:rsidRDefault="003E17EA" w:rsidP="003E17EA">
            <w:pPr>
              <w:autoSpaceDE w:val="0"/>
              <w:autoSpaceDN w:val="0"/>
              <w:adjustRightInd w:val="0"/>
              <w:jc w:val="center"/>
              <w:rPr>
                <w:rFonts w:ascii="Arial Narrow" w:hAnsi="Arial Narrow"/>
                <w:color w:val="FFFFFF" w:themeColor="background1"/>
              </w:rPr>
            </w:pPr>
            <w:r>
              <w:rPr>
                <w:rFonts w:ascii="Arial Narrow" w:hAnsi="Arial Narrow"/>
                <w:color w:val="FFFFFF"/>
              </w:rPr>
              <w:t xml:space="preserve">Scan or Insert </w:t>
            </w:r>
            <w:r w:rsidRPr="006362E0">
              <w:rPr>
                <w:rFonts w:ascii="Arial Narrow" w:hAnsi="Arial Narrow"/>
                <w:color w:val="FFFFFF" w:themeColor="background1"/>
              </w:rPr>
              <w:t>QR code from</w:t>
            </w:r>
            <w:r>
              <w:rPr>
                <w:rFonts w:ascii="Arial Narrow" w:hAnsi="Arial Narrow"/>
                <w:color w:val="FFFFFF" w:themeColor="background1"/>
              </w:rPr>
              <w:t xml:space="preserve"> </w:t>
            </w:r>
            <w:hyperlink r:id="rId11" w:anchor="ahms-building" w:history="1">
              <w:r w:rsidRPr="006362E0">
                <w:rPr>
                  <w:rStyle w:val="Hyperlink"/>
                  <w:rFonts w:ascii="Arial Narrow" w:hAnsi="Arial Narrow"/>
                  <w:color w:val="FFFFFF" w:themeColor="background1"/>
                </w:rPr>
                <w:t>First Aid Poster</w:t>
              </w:r>
            </w:hyperlink>
          </w:p>
          <w:p w14:paraId="20E0156B" w14:textId="77777777" w:rsidR="00B62EB2" w:rsidRPr="00F2151F" w:rsidRDefault="00B62EB2" w:rsidP="00B62EB2">
            <w:pPr>
              <w:autoSpaceDE w:val="0"/>
              <w:autoSpaceDN w:val="0"/>
              <w:adjustRightInd w:val="0"/>
              <w:jc w:val="center"/>
              <w:rPr>
                <w:rFonts w:ascii="Arial Narrow" w:hAnsi="Arial Narrow"/>
                <w:color w:val="FFFFFF"/>
              </w:rPr>
            </w:pPr>
          </w:p>
          <w:p w14:paraId="4FA280CA" w14:textId="77777777"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14:paraId="283393D6" w14:textId="77777777"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w:t>
            </w:r>
            <w:r>
              <w:rPr>
                <w:rFonts w:ascii="Arial Narrow" w:hAnsi="Arial Narrow"/>
                <w:color w:val="FFFFFF"/>
              </w:rPr>
              <w:t xml:space="preserve">831) </w:t>
            </w:r>
            <w:r w:rsidRPr="00F2151F">
              <w:rPr>
                <w:rFonts w:ascii="Arial Narrow" w:hAnsi="Arial Narrow"/>
                <w:color w:val="FFFFFF"/>
              </w:rPr>
              <w:t>35444)</w:t>
            </w:r>
          </w:p>
          <w:p w14:paraId="5DBB3309" w14:textId="77777777" w:rsidR="00B62EB2" w:rsidRPr="00F2151F" w:rsidRDefault="00B62EB2" w:rsidP="00B62EB2">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14:paraId="71A1C63F" w14:textId="77777777" w:rsidR="00B62EB2" w:rsidRPr="00296CB3" w:rsidRDefault="00B62EB2" w:rsidP="00B62EB2">
            <w:pPr>
              <w:rPr>
                <w:b/>
                <w:color w:val="FFFFFF"/>
                <w:sz w:val="20"/>
                <w:szCs w:val="20"/>
              </w:rPr>
            </w:pPr>
          </w:p>
        </w:tc>
        <w:tc>
          <w:tcPr>
            <w:tcW w:w="5953" w:type="dxa"/>
            <w:vMerge w:val="restart"/>
          </w:tcPr>
          <w:p w14:paraId="663F40E4" w14:textId="77777777" w:rsidR="00B62EB2" w:rsidRPr="00F2151F" w:rsidRDefault="00B62EB2" w:rsidP="00B62EB2">
            <w:pPr>
              <w:autoSpaceDE w:val="0"/>
              <w:autoSpaceDN w:val="0"/>
              <w:adjustRightInd w:val="0"/>
              <w:rPr>
                <w:rFonts w:ascii="Arial Narrow" w:hAnsi="Arial Narrow"/>
                <w:sz w:val="20"/>
                <w:szCs w:val="20"/>
              </w:rPr>
            </w:pPr>
          </w:p>
          <w:p w14:paraId="23A95B26"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14:paraId="331A7EFF" w14:textId="77777777" w:rsidR="00B62EB2" w:rsidRPr="00F2151F" w:rsidRDefault="00B62EB2" w:rsidP="00B62EB2">
            <w:pPr>
              <w:autoSpaceDE w:val="0"/>
              <w:autoSpaceDN w:val="0"/>
              <w:adjustRightInd w:val="0"/>
              <w:rPr>
                <w:rFonts w:ascii="Arial Narrow" w:hAnsi="Arial Narrow"/>
                <w:sz w:val="20"/>
                <w:szCs w:val="20"/>
              </w:rPr>
            </w:pPr>
          </w:p>
          <w:p w14:paraId="1A86CD56"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As a guide:</w:t>
            </w:r>
          </w:p>
          <w:p w14:paraId="408027C5" w14:textId="77777777" w:rsidR="00B62EB2" w:rsidRPr="00F2151F" w:rsidRDefault="00B62EB2" w:rsidP="00B62EB2">
            <w:pPr>
              <w:autoSpaceDE w:val="0"/>
              <w:autoSpaceDN w:val="0"/>
              <w:adjustRightInd w:val="0"/>
              <w:rPr>
                <w:rFonts w:ascii="Arial Narrow" w:hAnsi="Arial Narrow"/>
                <w:sz w:val="20"/>
                <w:szCs w:val="20"/>
              </w:rPr>
            </w:pPr>
          </w:p>
          <w:p w14:paraId="0F828E01"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14:paraId="1E8E833F" w14:textId="77777777" w:rsidR="00B62EB2" w:rsidRPr="00F2151F" w:rsidRDefault="00B62EB2" w:rsidP="00B62EB2">
            <w:pPr>
              <w:autoSpaceDE w:val="0"/>
              <w:autoSpaceDN w:val="0"/>
              <w:adjustRightInd w:val="0"/>
              <w:rPr>
                <w:rFonts w:ascii="Arial Narrow" w:hAnsi="Arial Narrow"/>
                <w:b/>
                <w:sz w:val="20"/>
                <w:szCs w:val="20"/>
              </w:rPr>
            </w:pPr>
          </w:p>
          <w:p w14:paraId="5C4DDB48" w14:textId="77777777"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14:paraId="31E2395E" w14:textId="77777777"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14:paraId="4EBF8751" w14:textId="77777777"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14:paraId="24B702CC" w14:textId="77777777" w:rsidR="00B62EB2" w:rsidRPr="00F2151F" w:rsidRDefault="00B62EB2" w:rsidP="00B62EB2">
            <w:pPr>
              <w:autoSpaceDE w:val="0"/>
              <w:autoSpaceDN w:val="0"/>
              <w:adjustRightInd w:val="0"/>
              <w:rPr>
                <w:rFonts w:ascii="Arial Narrow" w:hAnsi="Arial Narrow"/>
                <w:sz w:val="20"/>
                <w:szCs w:val="20"/>
              </w:rPr>
            </w:pPr>
          </w:p>
          <w:p w14:paraId="1BF313D1"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14:paraId="574C0C3F" w14:textId="77777777" w:rsidR="00B62EB2" w:rsidRPr="00F2151F" w:rsidRDefault="00B62EB2" w:rsidP="00B62EB2">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14:paraId="1B7EA621" w14:textId="77777777" w:rsidR="00B62EB2" w:rsidRPr="00F2151F" w:rsidRDefault="00B62EB2" w:rsidP="00B62EB2">
            <w:pPr>
              <w:autoSpaceDE w:val="0"/>
              <w:autoSpaceDN w:val="0"/>
              <w:adjustRightInd w:val="0"/>
              <w:rPr>
                <w:rFonts w:ascii="Arial Narrow" w:hAnsi="Arial Narrow"/>
                <w:b/>
                <w:color w:val="548DD4"/>
                <w:sz w:val="20"/>
                <w:szCs w:val="20"/>
              </w:rPr>
            </w:pPr>
          </w:p>
          <w:p w14:paraId="64B80046" w14:textId="77777777" w:rsidR="00B62EB2" w:rsidRPr="00F2151F" w:rsidRDefault="00B62EB2" w:rsidP="00B62EB2">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14:paraId="01EF77CB" w14:textId="77777777" w:rsidR="00B62EB2" w:rsidRPr="00F2151F" w:rsidRDefault="00B62EB2" w:rsidP="00B62EB2">
            <w:pPr>
              <w:autoSpaceDE w:val="0"/>
              <w:autoSpaceDN w:val="0"/>
              <w:adjustRightInd w:val="0"/>
              <w:jc w:val="center"/>
              <w:rPr>
                <w:rFonts w:ascii="Arial Narrow" w:hAnsi="Arial Narrow"/>
                <w:sz w:val="20"/>
                <w:szCs w:val="20"/>
              </w:rPr>
            </w:pPr>
          </w:p>
          <w:p w14:paraId="5AD34B9C" w14:textId="77777777" w:rsidR="00B62EB2" w:rsidRPr="00F2151F" w:rsidRDefault="00B62EB2" w:rsidP="00B62EB2">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14:paraId="77088799" w14:textId="77777777" w:rsidR="00B62EB2" w:rsidRPr="00F2151F" w:rsidRDefault="00B62EB2" w:rsidP="00B62EB2">
            <w:pPr>
              <w:autoSpaceDE w:val="0"/>
              <w:autoSpaceDN w:val="0"/>
              <w:adjustRightInd w:val="0"/>
              <w:rPr>
                <w:rFonts w:ascii="Arial Narrow" w:hAnsi="Arial Narrow"/>
                <w:b/>
                <w:color w:val="FF0000"/>
              </w:rPr>
            </w:pPr>
          </w:p>
          <w:p w14:paraId="1D46E6F4" w14:textId="77777777" w:rsidR="00B62EB2" w:rsidRPr="00F2151F" w:rsidRDefault="00B62EB2"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14:paraId="4416E78C" w14:textId="77777777" w:rsidR="00B62EB2" w:rsidRPr="00F2151F" w:rsidRDefault="00B62EB2"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r w:rsidR="000B7D59">
              <w:rPr>
                <w:rFonts w:ascii="Arial Narrow" w:hAnsi="Arial Narrow"/>
                <w:sz w:val="20"/>
                <w:szCs w:val="20"/>
              </w:rPr>
              <w:t>.</w:t>
            </w:r>
          </w:p>
        </w:tc>
        <w:tc>
          <w:tcPr>
            <w:tcW w:w="567" w:type="dxa"/>
            <w:vMerge w:val="restart"/>
          </w:tcPr>
          <w:p w14:paraId="3DBDB595"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14:paraId="31EBF929"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14:paraId="44C2602D"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Ensure the area is safe for yourself, others and the patient </w:t>
            </w:r>
          </w:p>
          <w:p w14:paraId="6FF086B8" w14:textId="77777777" w:rsidR="00B62EB2" w:rsidRPr="00F2151F" w:rsidRDefault="00B62EB2" w:rsidP="00B62EB2">
            <w:pPr>
              <w:rPr>
                <w:rFonts w:ascii="Arial Narrow" w:hAnsi="Arial Narrow"/>
                <w:b/>
                <w:color w:val="FF0000"/>
                <w:sz w:val="10"/>
                <w:szCs w:val="10"/>
              </w:rPr>
            </w:pPr>
          </w:p>
        </w:tc>
      </w:tr>
      <w:tr w:rsidR="00B62EB2" w:rsidRPr="00EE0751" w14:paraId="0C017B7B" w14:textId="77777777" w:rsidTr="00B62EB2">
        <w:trPr>
          <w:trHeight w:val="281"/>
        </w:trPr>
        <w:tc>
          <w:tcPr>
            <w:tcW w:w="391" w:type="dxa"/>
            <w:vMerge w:val="restart"/>
            <w:tcBorders>
              <w:top w:val="nil"/>
              <w:right w:val="thickThinSmallGap" w:sz="24" w:space="0" w:color="auto"/>
            </w:tcBorders>
            <w:shd w:val="clear" w:color="auto" w:fill="DBE5F1"/>
          </w:tcPr>
          <w:p w14:paraId="6F8A9959"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3329DBF3" w14:textId="77777777" w:rsidR="00B62EB2" w:rsidRPr="00296CB3" w:rsidRDefault="00B62EB2" w:rsidP="00B62EB2">
            <w:pPr>
              <w:rPr>
                <w:b/>
                <w:color w:val="FFFFFF"/>
                <w:sz w:val="20"/>
                <w:szCs w:val="20"/>
              </w:rPr>
            </w:pPr>
          </w:p>
        </w:tc>
        <w:tc>
          <w:tcPr>
            <w:tcW w:w="425" w:type="dxa"/>
            <w:vMerge w:val="restart"/>
            <w:tcBorders>
              <w:top w:val="nil"/>
              <w:left w:val="thinThickSmallGap" w:sz="24" w:space="0" w:color="auto"/>
            </w:tcBorders>
            <w:shd w:val="clear" w:color="auto" w:fill="DBE5F1"/>
          </w:tcPr>
          <w:p w14:paraId="67E7D36A" w14:textId="77777777" w:rsidR="00B62EB2" w:rsidRPr="00296CB3" w:rsidRDefault="00B62EB2" w:rsidP="00B62EB2">
            <w:pPr>
              <w:rPr>
                <w:b/>
                <w:color w:val="FFFFFF"/>
                <w:sz w:val="20"/>
                <w:szCs w:val="20"/>
              </w:rPr>
            </w:pPr>
          </w:p>
          <w:p w14:paraId="43A6770E" w14:textId="77777777" w:rsidR="00B62EB2" w:rsidRPr="00296CB3" w:rsidRDefault="00B62EB2" w:rsidP="00B62EB2">
            <w:pPr>
              <w:rPr>
                <w:b/>
                <w:color w:val="FFFFFF"/>
                <w:sz w:val="20"/>
                <w:szCs w:val="20"/>
              </w:rPr>
            </w:pPr>
          </w:p>
        </w:tc>
        <w:tc>
          <w:tcPr>
            <w:tcW w:w="5953" w:type="dxa"/>
            <w:vMerge/>
          </w:tcPr>
          <w:p w14:paraId="64321CFD" w14:textId="77777777" w:rsidR="00B62EB2" w:rsidRPr="00F2151F" w:rsidRDefault="00B62EB2" w:rsidP="00B62EB2">
            <w:pPr>
              <w:autoSpaceDE w:val="0"/>
              <w:autoSpaceDN w:val="0"/>
              <w:adjustRightInd w:val="0"/>
              <w:jc w:val="center"/>
              <w:rPr>
                <w:rFonts w:ascii="Arial Narrow" w:hAnsi="Arial Narrow"/>
                <w:sz w:val="20"/>
                <w:szCs w:val="20"/>
              </w:rPr>
            </w:pPr>
          </w:p>
        </w:tc>
        <w:tc>
          <w:tcPr>
            <w:tcW w:w="567" w:type="dxa"/>
            <w:vMerge/>
          </w:tcPr>
          <w:p w14:paraId="718F0BFF" w14:textId="77777777" w:rsidR="00B62EB2" w:rsidRPr="00F2151F" w:rsidRDefault="00B62EB2" w:rsidP="00B62EB2">
            <w:pPr>
              <w:jc w:val="center"/>
              <w:rPr>
                <w:rFonts w:ascii="Arial Narrow" w:hAnsi="Arial Narrow"/>
                <w:b/>
                <w:color w:val="548DD4"/>
                <w:sz w:val="28"/>
                <w:szCs w:val="28"/>
              </w:rPr>
            </w:pPr>
          </w:p>
        </w:tc>
        <w:tc>
          <w:tcPr>
            <w:tcW w:w="5103" w:type="dxa"/>
            <w:vMerge/>
          </w:tcPr>
          <w:p w14:paraId="17CC19AB" w14:textId="77777777" w:rsidR="00B62EB2" w:rsidRPr="00F2151F" w:rsidRDefault="00B62EB2" w:rsidP="00B62EB2">
            <w:pPr>
              <w:rPr>
                <w:rFonts w:ascii="Arial Narrow" w:hAnsi="Arial Narrow"/>
                <w:sz w:val="10"/>
                <w:szCs w:val="10"/>
              </w:rPr>
            </w:pPr>
          </w:p>
        </w:tc>
      </w:tr>
      <w:tr w:rsidR="00B62EB2" w:rsidRPr="00EE0751" w14:paraId="2F998743" w14:textId="77777777" w:rsidTr="00B62EB2">
        <w:trPr>
          <w:trHeight w:val="63"/>
        </w:trPr>
        <w:tc>
          <w:tcPr>
            <w:tcW w:w="391" w:type="dxa"/>
            <w:vMerge/>
            <w:tcBorders>
              <w:right w:val="thickThinSmallGap" w:sz="24" w:space="0" w:color="auto"/>
            </w:tcBorders>
            <w:shd w:val="clear" w:color="auto" w:fill="DBE5F1"/>
          </w:tcPr>
          <w:p w14:paraId="2FEAE6AA"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619FDE73" w14:textId="77777777"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14:paraId="4D25C1AF" w14:textId="77777777" w:rsidR="00B62EB2" w:rsidRPr="00296CB3" w:rsidRDefault="00B62EB2" w:rsidP="00B62EB2">
            <w:pPr>
              <w:rPr>
                <w:b/>
                <w:color w:val="FFFFFF"/>
                <w:sz w:val="20"/>
                <w:szCs w:val="20"/>
              </w:rPr>
            </w:pPr>
          </w:p>
        </w:tc>
        <w:tc>
          <w:tcPr>
            <w:tcW w:w="5953" w:type="dxa"/>
            <w:vMerge/>
          </w:tcPr>
          <w:p w14:paraId="3C844398" w14:textId="77777777" w:rsidR="00B62EB2" w:rsidRPr="00F2151F" w:rsidRDefault="00B62EB2" w:rsidP="00B62EB2">
            <w:pPr>
              <w:rPr>
                <w:rFonts w:ascii="Arial Narrow" w:hAnsi="Arial Narrow"/>
                <w:sz w:val="20"/>
                <w:szCs w:val="20"/>
              </w:rPr>
            </w:pPr>
          </w:p>
        </w:tc>
        <w:tc>
          <w:tcPr>
            <w:tcW w:w="567" w:type="dxa"/>
          </w:tcPr>
          <w:p w14:paraId="39220313"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14:paraId="68DCB61C"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14:paraId="76433193"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Check for response  i.e. ask their name, to open their eyes.</w:t>
            </w:r>
          </w:p>
          <w:p w14:paraId="0AD1D9B4" w14:textId="77777777" w:rsidR="00B62EB2" w:rsidRPr="00F2151F" w:rsidRDefault="00B62EB2" w:rsidP="00B62EB2">
            <w:pPr>
              <w:rPr>
                <w:rFonts w:ascii="Arial Narrow" w:hAnsi="Arial Narrow"/>
                <w:sz w:val="10"/>
                <w:szCs w:val="10"/>
              </w:rPr>
            </w:pPr>
          </w:p>
        </w:tc>
      </w:tr>
      <w:tr w:rsidR="00B62EB2" w:rsidRPr="00EE0751" w14:paraId="4577627C" w14:textId="77777777" w:rsidTr="00B62EB2">
        <w:trPr>
          <w:trHeight w:val="63"/>
        </w:trPr>
        <w:tc>
          <w:tcPr>
            <w:tcW w:w="391" w:type="dxa"/>
            <w:vMerge/>
            <w:tcBorders>
              <w:right w:val="thickThinSmallGap" w:sz="24" w:space="0" w:color="auto"/>
            </w:tcBorders>
            <w:shd w:val="clear" w:color="auto" w:fill="DBE5F1"/>
          </w:tcPr>
          <w:p w14:paraId="2FE6EA03"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48AC324E" w14:textId="77777777"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14:paraId="1112C38A" w14:textId="77777777" w:rsidR="00B62EB2" w:rsidRPr="00296CB3" w:rsidRDefault="00B62EB2" w:rsidP="00B62EB2">
            <w:pPr>
              <w:rPr>
                <w:b/>
                <w:color w:val="FFFFFF"/>
                <w:sz w:val="20"/>
                <w:szCs w:val="20"/>
              </w:rPr>
            </w:pPr>
          </w:p>
        </w:tc>
        <w:tc>
          <w:tcPr>
            <w:tcW w:w="5953" w:type="dxa"/>
            <w:vMerge/>
          </w:tcPr>
          <w:p w14:paraId="17E43983" w14:textId="77777777" w:rsidR="00B62EB2" w:rsidRPr="00F2151F" w:rsidRDefault="00B62EB2" w:rsidP="00B62EB2">
            <w:pPr>
              <w:rPr>
                <w:rFonts w:ascii="Arial Narrow" w:hAnsi="Arial Narrow"/>
                <w:sz w:val="20"/>
                <w:szCs w:val="20"/>
              </w:rPr>
            </w:pPr>
          </w:p>
        </w:tc>
        <w:tc>
          <w:tcPr>
            <w:tcW w:w="567" w:type="dxa"/>
          </w:tcPr>
          <w:p w14:paraId="297F08CB"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14:paraId="0981220D"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14:paraId="3A03F915" w14:textId="77777777" w:rsidR="00B62EB2" w:rsidRPr="00F2151F" w:rsidRDefault="00B62EB2" w:rsidP="00B62EB2">
            <w:pPr>
              <w:autoSpaceDE w:val="0"/>
              <w:autoSpaceDN w:val="0"/>
              <w:adjustRightInd w:val="0"/>
              <w:rPr>
                <w:rFonts w:ascii="Arial Narrow" w:hAnsi="Arial Narrow"/>
                <w:sz w:val="10"/>
                <w:szCs w:val="10"/>
              </w:rPr>
            </w:pPr>
          </w:p>
        </w:tc>
      </w:tr>
      <w:tr w:rsidR="00B62EB2" w:rsidRPr="00EE0751" w14:paraId="1710D46B" w14:textId="77777777" w:rsidTr="00B62EB2">
        <w:trPr>
          <w:trHeight w:val="63"/>
        </w:trPr>
        <w:tc>
          <w:tcPr>
            <w:tcW w:w="391" w:type="dxa"/>
            <w:vMerge/>
            <w:tcBorders>
              <w:right w:val="thickThinSmallGap" w:sz="24" w:space="0" w:color="auto"/>
            </w:tcBorders>
            <w:shd w:val="clear" w:color="auto" w:fill="DBE5F1"/>
          </w:tcPr>
          <w:p w14:paraId="100A104F"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6D205155" w14:textId="77777777"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14:paraId="0BDD1149" w14:textId="77777777" w:rsidR="00B62EB2" w:rsidRPr="00296CB3" w:rsidRDefault="00B62EB2" w:rsidP="00B62EB2">
            <w:pPr>
              <w:rPr>
                <w:b/>
                <w:color w:val="FFFFFF"/>
                <w:sz w:val="20"/>
                <w:szCs w:val="20"/>
              </w:rPr>
            </w:pPr>
          </w:p>
        </w:tc>
        <w:tc>
          <w:tcPr>
            <w:tcW w:w="5953" w:type="dxa"/>
            <w:vMerge/>
          </w:tcPr>
          <w:p w14:paraId="3AECC41C" w14:textId="77777777" w:rsidR="00B62EB2" w:rsidRPr="00F2151F" w:rsidRDefault="00B62EB2" w:rsidP="00B62EB2">
            <w:pPr>
              <w:rPr>
                <w:rFonts w:ascii="Arial Narrow" w:hAnsi="Arial Narrow"/>
                <w:sz w:val="20"/>
                <w:szCs w:val="20"/>
              </w:rPr>
            </w:pPr>
          </w:p>
        </w:tc>
        <w:tc>
          <w:tcPr>
            <w:tcW w:w="567" w:type="dxa"/>
          </w:tcPr>
          <w:p w14:paraId="282C2E8E"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14:paraId="4202C2E5"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14:paraId="7EFBA5B4" w14:textId="77777777" w:rsidR="00B62EB2" w:rsidRPr="00F2151F" w:rsidRDefault="00B62EB2" w:rsidP="00B62EB2">
            <w:pPr>
              <w:rPr>
                <w:rFonts w:ascii="Arial Narrow" w:hAnsi="Arial Narrow"/>
                <w:sz w:val="10"/>
                <w:szCs w:val="10"/>
              </w:rPr>
            </w:pPr>
          </w:p>
        </w:tc>
      </w:tr>
      <w:tr w:rsidR="00B62EB2" w:rsidRPr="00EE0751" w14:paraId="4293FD98" w14:textId="77777777" w:rsidTr="00B62EB2">
        <w:trPr>
          <w:trHeight w:val="63"/>
        </w:trPr>
        <w:tc>
          <w:tcPr>
            <w:tcW w:w="391" w:type="dxa"/>
            <w:vMerge/>
            <w:tcBorders>
              <w:right w:val="thickThinSmallGap" w:sz="24" w:space="0" w:color="auto"/>
            </w:tcBorders>
            <w:shd w:val="clear" w:color="auto" w:fill="DBE5F1"/>
          </w:tcPr>
          <w:p w14:paraId="7BB1C13E"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6D4F6673" w14:textId="77777777"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14:paraId="1A1A3E98" w14:textId="77777777" w:rsidR="00B62EB2" w:rsidRPr="00296CB3" w:rsidRDefault="00B62EB2" w:rsidP="00B62EB2">
            <w:pPr>
              <w:rPr>
                <w:b/>
                <w:color w:val="FFFFFF"/>
                <w:sz w:val="20"/>
                <w:szCs w:val="20"/>
              </w:rPr>
            </w:pPr>
          </w:p>
        </w:tc>
        <w:tc>
          <w:tcPr>
            <w:tcW w:w="5953" w:type="dxa"/>
            <w:vMerge/>
          </w:tcPr>
          <w:p w14:paraId="7BE00796" w14:textId="77777777" w:rsidR="00B62EB2" w:rsidRPr="00F2151F" w:rsidRDefault="00B62EB2" w:rsidP="00B62EB2">
            <w:pPr>
              <w:rPr>
                <w:rFonts w:ascii="Arial Narrow" w:hAnsi="Arial Narrow"/>
                <w:sz w:val="20"/>
                <w:szCs w:val="20"/>
              </w:rPr>
            </w:pPr>
          </w:p>
        </w:tc>
        <w:tc>
          <w:tcPr>
            <w:tcW w:w="567" w:type="dxa"/>
          </w:tcPr>
          <w:p w14:paraId="5C8FF270"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14:paraId="195490BA"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14:paraId="5C40E179"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p>
          <w:p w14:paraId="4016B7BF" w14:textId="77777777" w:rsidR="00B62EB2" w:rsidRPr="00F2151F" w:rsidRDefault="00B62EB2" w:rsidP="00B62EB2">
            <w:pPr>
              <w:rPr>
                <w:rFonts w:ascii="Arial Narrow" w:hAnsi="Arial Narrow"/>
                <w:sz w:val="10"/>
                <w:szCs w:val="10"/>
              </w:rPr>
            </w:pPr>
          </w:p>
        </w:tc>
      </w:tr>
      <w:tr w:rsidR="00B62EB2" w:rsidRPr="00EE0751" w14:paraId="1FAFDC6D" w14:textId="77777777" w:rsidTr="00B62EB2">
        <w:trPr>
          <w:trHeight w:val="63"/>
        </w:trPr>
        <w:tc>
          <w:tcPr>
            <w:tcW w:w="391" w:type="dxa"/>
            <w:vMerge/>
            <w:tcBorders>
              <w:right w:val="thickThinSmallGap" w:sz="24" w:space="0" w:color="auto"/>
            </w:tcBorders>
            <w:shd w:val="clear" w:color="auto" w:fill="DBE5F1"/>
          </w:tcPr>
          <w:p w14:paraId="42747694"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08F5D4C0" w14:textId="77777777"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14:paraId="59EF7A14" w14:textId="77777777" w:rsidR="00B62EB2" w:rsidRPr="00296CB3" w:rsidRDefault="00B62EB2" w:rsidP="00B62EB2">
            <w:pPr>
              <w:rPr>
                <w:b/>
                <w:color w:val="FFFFFF"/>
                <w:sz w:val="20"/>
                <w:szCs w:val="20"/>
              </w:rPr>
            </w:pPr>
          </w:p>
        </w:tc>
        <w:tc>
          <w:tcPr>
            <w:tcW w:w="5953" w:type="dxa"/>
            <w:vMerge/>
          </w:tcPr>
          <w:p w14:paraId="532B312C" w14:textId="77777777" w:rsidR="00B62EB2" w:rsidRPr="00F2151F" w:rsidRDefault="00B62EB2" w:rsidP="00B62EB2">
            <w:pPr>
              <w:rPr>
                <w:rFonts w:ascii="Arial Narrow" w:hAnsi="Arial Narrow"/>
                <w:sz w:val="20"/>
                <w:szCs w:val="20"/>
              </w:rPr>
            </w:pPr>
          </w:p>
        </w:tc>
        <w:tc>
          <w:tcPr>
            <w:tcW w:w="567" w:type="dxa"/>
          </w:tcPr>
          <w:p w14:paraId="3B0A5201"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14:paraId="15F8D538"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14:paraId="06188B8E"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p>
          <w:p w14:paraId="76AE81A0" w14:textId="77777777" w:rsidR="00B62EB2" w:rsidRPr="00F2151F" w:rsidRDefault="00B62EB2" w:rsidP="00B62EB2">
            <w:pPr>
              <w:rPr>
                <w:rFonts w:ascii="Arial Narrow" w:hAnsi="Arial Narrow"/>
                <w:sz w:val="10"/>
                <w:szCs w:val="10"/>
              </w:rPr>
            </w:pPr>
          </w:p>
        </w:tc>
      </w:tr>
      <w:tr w:rsidR="00B62EB2" w:rsidRPr="00EE0751" w14:paraId="24819EC3" w14:textId="77777777" w:rsidTr="00B62EB2">
        <w:trPr>
          <w:trHeight w:val="527"/>
        </w:trPr>
        <w:tc>
          <w:tcPr>
            <w:tcW w:w="391" w:type="dxa"/>
            <w:vMerge/>
            <w:tcBorders>
              <w:bottom w:val="nil"/>
              <w:right w:val="thickThinSmallGap" w:sz="24" w:space="0" w:color="auto"/>
            </w:tcBorders>
            <w:shd w:val="clear" w:color="auto" w:fill="DBE5F1"/>
          </w:tcPr>
          <w:p w14:paraId="38A7FA78" w14:textId="77777777"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1F40A244" w14:textId="77777777" w:rsidR="00B62EB2" w:rsidRPr="00296CB3" w:rsidRDefault="00B62EB2" w:rsidP="00B62EB2">
            <w:pPr>
              <w:rPr>
                <w:b/>
                <w:color w:val="FFFFFF"/>
                <w:sz w:val="20"/>
                <w:szCs w:val="20"/>
              </w:rPr>
            </w:pPr>
          </w:p>
        </w:tc>
        <w:tc>
          <w:tcPr>
            <w:tcW w:w="425" w:type="dxa"/>
            <w:vMerge/>
            <w:tcBorders>
              <w:left w:val="thinThickSmallGap" w:sz="24" w:space="0" w:color="auto"/>
              <w:bottom w:val="nil"/>
            </w:tcBorders>
            <w:shd w:val="clear" w:color="auto" w:fill="DBE5F1"/>
          </w:tcPr>
          <w:p w14:paraId="0D9DC7EC" w14:textId="77777777" w:rsidR="00B62EB2" w:rsidRPr="00296CB3" w:rsidRDefault="00B62EB2" w:rsidP="00B62EB2">
            <w:pPr>
              <w:rPr>
                <w:b/>
                <w:color w:val="FFFFFF"/>
                <w:sz w:val="20"/>
                <w:szCs w:val="20"/>
              </w:rPr>
            </w:pPr>
          </w:p>
        </w:tc>
        <w:tc>
          <w:tcPr>
            <w:tcW w:w="5953" w:type="dxa"/>
            <w:vMerge/>
            <w:tcBorders>
              <w:bottom w:val="single" w:sz="4" w:space="0" w:color="auto"/>
            </w:tcBorders>
          </w:tcPr>
          <w:p w14:paraId="790B6B91" w14:textId="77777777" w:rsidR="00B62EB2" w:rsidRPr="00296CB3" w:rsidRDefault="00B62EB2" w:rsidP="00B62EB2">
            <w:pPr>
              <w:rPr>
                <w:sz w:val="20"/>
                <w:szCs w:val="20"/>
              </w:rPr>
            </w:pPr>
          </w:p>
        </w:tc>
        <w:tc>
          <w:tcPr>
            <w:tcW w:w="567" w:type="dxa"/>
            <w:tcBorders>
              <w:bottom w:val="single" w:sz="4" w:space="0" w:color="auto"/>
            </w:tcBorders>
          </w:tcPr>
          <w:p w14:paraId="462A9AC7" w14:textId="77777777"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14:paraId="6B809CEE" w14:textId="77777777" w:rsidR="007F163F" w:rsidRPr="00F2151F" w:rsidRDefault="007F163F" w:rsidP="007F163F">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14:paraId="40115218" w14:textId="77777777" w:rsidR="007F163F" w:rsidRPr="00A42AC3" w:rsidRDefault="007F163F" w:rsidP="007F163F">
            <w:pPr>
              <w:autoSpaceDE w:val="0"/>
              <w:autoSpaceDN w:val="0"/>
              <w:adjustRightInd w:val="0"/>
              <w:rPr>
                <w:rFonts w:ascii="Arial Narrow" w:hAnsi="Arial Narrow"/>
                <w:sz w:val="18"/>
                <w:szCs w:val="18"/>
              </w:rPr>
            </w:pPr>
            <w:r w:rsidRPr="001C0F07">
              <w:rPr>
                <w:rFonts w:ascii="Arial Narrow" w:hAnsi="Arial Narrow"/>
                <w:b/>
                <w:sz w:val="18"/>
                <w:szCs w:val="18"/>
              </w:rPr>
              <w:t>North Tce/Waite</w:t>
            </w:r>
            <w:r w:rsidRPr="00A42AC3">
              <w:rPr>
                <w:rFonts w:ascii="Arial Narrow" w:hAnsi="Arial Narrow"/>
                <w:b/>
                <w:sz w:val="18"/>
                <w:szCs w:val="18"/>
              </w:rPr>
              <w:t>/Roseworthy campus</w:t>
            </w:r>
            <w:r w:rsidRPr="00A42AC3">
              <w:rPr>
                <w:rFonts w:ascii="Arial Narrow" w:hAnsi="Arial Narrow"/>
                <w:sz w:val="18"/>
                <w:szCs w:val="18"/>
              </w:rPr>
              <w:t xml:space="preserve"> - Contact Security (or delegate) who will arrange for a defibrillator to be brought to the location.</w:t>
            </w:r>
          </w:p>
          <w:p w14:paraId="73873177" w14:textId="77777777" w:rsidR="00B62EB2" w:rsidRPr="00F2151F" w:rsidRDefault="00B62EB2" w:rsidP="007F163F">
            <w:pPr>
              <w:autoSpaceDE w:val="0"/>
              <w:autoSpaceDN w:val="0"/>
              <w:adjustRightInd w:val="0"/>
              <w:rPr>
                <w:rFonts w:ascii="Arial Narrow" w:hAnsi="Arial Narrow"/>
                <w:sz w:val="10"/>
                <w:szCs w:val="10"/>
              </w:rPr>
            </w:pPr>
          </w:p>
        </w:tc>
      </w:tr>
      <w:tr w:rsidR="00B62EB2" w:rsidRPr="00EE0751" w14:paraId="73A878CA" w14:textId="77777777" w:rsidTr="00B62EB2">
        <w:tc>
          <w:tcPr>
            <w:tcW w:w="391" w:type="dxa"/>
            <w:tcBorders>
              <w:top w:val="nil"/>
              <w:bottom w:val="nil"/>
              <w:right w:val="nil"/>
            </w:tcBorders>
            <w:shd w:val="clear" w:color="auto" w:fill="DBE5F1"/>
          </w:tcPr>
          <w:p w14:paraId="1BB4747C" w14:textId="77777777"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74E5841F" w14:textId="77777777"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240A999E" w14:textId="77777777"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14:paraId="45B3FBB8" w14:textId="77777777"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14:paraId="24CC99F6" w14:textId="77777777"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14:paraId="583B3D38" w14:textId="77777777" w:rsidR="00B62EB2" w:rsidRPr="00DC63DF" w:rsidRDefault="00B62EB2" w:rsidP="00B62EB2">
            <w:pPr>
              <w:rPr>
                <w:rFonts w:ascii="Arial Narrow" w:hAnsi="Arial Narrow"/>
                <w:sz w:val="10"/>
                <w:szCs w:val="10"/>
              </w:rPr>
            </w:pPr>
          </w:p>
        </w:tc>
      </w:tr>
      <w:tr w:rsidR="00B62EB2" w:rsidRPr="00EE0751" w14:paraId="6BFF3409" w14:textId="77777777" w:rsidTr="00B62EB2">
        <w:tc>
          <w:tcPr>
            <w:tcW w:w="391" w:type="dxa"/>
            <w:tcBorders>
              <w:top w:val="nil"/>
              <w:bottom w:val="nil"/>
              <w:right w:val="thickThinSmallGap" w:sz="24" w:space="0" w:color="auto"/>
            </w:tcBorders>
            <w:shd w:val="clear" w:color="auto" w:fill="DBE5F1"/>
          </w:tcPr>
          <w:p w14:paraId="212EC95B"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14:paraId="1AEF7829" w14:textId="77777777" w:rsidR="00B62EB2" w:rsidRPr="00F2151F" w:rsidRDefault="00B62EB2" w:rsidP="00B62EB2">
            <w:pPr>
              <w:jc w:val="center"/>
              <w:rPr>
                <w:rFonts w:ascii="Arial Narrow" w:hAnsi="Arial Narrow"/>
                <w:b/>
                <w:sz w:val="16"/>
                <w:szCs w:val="16"/>
              </w:rPr>
            </w:pPr>
          </w:p>
          <w:p w14:paraId="6FE17709" w14:textId="77777777" w:rsidR="00B62EB2" w:rsidRPr="00F2151F" w:rsidRDefault="00B62EB2" w:rsidP="00B62EB2">
            <w:pPr>
              <w:jc w:val="center"/>
              <w:rPr>
                <w:rFonts w:ascii="Arial Narrow" w:hAnsi="Arial Narrow"/>
                <w:b/>
              </w:rPr>
            </w:pPr>
            <w:r w:rsidRPr="00F2151F">
              <w:rPr>
                <w:rFonts w:ascii="Arial Narrow" w:hAnsi="Arial Narrow"/>
                <w:b/>
              </w:rPr>
              <w:t>Code Black</w:t>
            </w:r>
          </w:p>
          <w:p w14:paraId="37A092AD" w14:textId="77777777" w:rsidR="00B62EB2" w:rsidRPr="00F2151F" w:rsidRDefault="00B62EB2" w:rsidP="00B62EB2">
            <w:pPr>
              <w:jc w:val="center"/>
              <w:rPr>
                <w:rFonts w:ascii="Arial Narrow" w:hAnsi="Arial Narrow"/>
                <w:b/>
                <w:sz w:val="16"/>
                <w:szCs w:val="16"/>
              </w:rPr>
            </w:pPr>
          </w:p>
          <w:p w14:paraId="2627BACF" w14:textId="77777777" w:rsidR="00B62EB2" w:rsidRPr="00F2151F" w:rsidRDefault="00B62EB2" w:rsidP="00B62EB2">
            <w:pPr>
              <w:jc w:val="center"/>
              <w:rPr>
                <w:rFonts w:ascii="Arial Narrow" w:hAnsi="Arial Narrow"/>
                <w:b/>
              </w:rPr>
            </w:pPr>
            <w:r w:rsidRPr="00F2151F">
              <w:rPr>
                <w:rFonts w:ascii="Arial Narrow" w:hAnsi="Arial Narrow"/>
                <w:b/>
              </w:rPr>
              <w:t>Personal Threat</w:t>
            </w:r>
          </w:p>
          <w:p w14:paraId="5D36675F" w14:textId="77777777" w:rsidR="00B62EB2" w:rsidRPr="00F2151F" w:rsidRDefault="00B62EB2" w:rsidP="00B62EB2">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14:paraId="0B288EFE" w14:textId="77777777" w:rsidR="00B62EB2" w:rsidRPr="00F2151F" w:rsidRDefault="00B62EB2" w:rsidP="00B62EB2">
            <w:pPr>
              <w:rPr>
                <w:rFonts w:ascii="Arial Narrow" w:hAnsi="Arial Narrow"/>
                <w:sz w:val="20"/>
                <w:szCs w:val="20"/>
              </w:rPr>
            </w:pPr>
          </w:p>
          <w:p w14:paraId="2E0253D5" w14:textId="77777777" w:rsidR="00B62EB2" w:rsidRPr="00F2151F" w:rsidRDefault="00B62EB2" w:rsidP="00B62EB2">
            <w:pPr>
              <w:rPr>
                <w:rFonts w:ascii="Arial Narrow" w:hAnsi="Arial Narrow"/>
                <w:sz w:val="20"/>
                <w:szCs w:val="20"/>
              </w:rPr>
            </w:pPr>
          </w:p>
        </w:tc>
        <w:tc>
          <w:tcPr>
            <w:tcW w:w="5953" w:type="dxa"/>
            <w:tcBorders>
              <w:bottom w:val="single" w:sz="4" w:space="0" w:color="auto"/>
              <w:right w:val="nil"/>
            </w:tcBorders>
          </w:tcPr>
          <w:p w14:paraId="2A56D6A4" w14:textId="77777777" w:rsidR="00B62EB2" w:rsidRPr="00F2151F" w:rsidRDefault="00B62EB2" w:rsidP="00B62EB2">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14:paraId="60751743"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14:paraId="070A3C56"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14:paraId="2EB95E4C"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14:paraId="18636626"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14:paraId="38527FCB" w14:textId="77777777"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14:paraId="4FFD6D3B" w14:textId="77777777" w:rsidR="00B62EB2" w:rsidRPr="00F2151F" w:rsidRDefault="00B62EB2" w:rsidP="00B62EB2">
            <w:pPr>
              <w:rPr>
                <w:rFonts w:ascii="Arial Narrow" w:hAnsi="Arial Narrow"/>
                <w:sz w:val="20"/>
                <w:szCs w:val="20"/>
              </w:rPr>
            </w:pPr>
            <w:r w:rsidRPr="00F2151F">
              <w:rPr>
                <w:rFonts w:ascii="Arial Narrow" w:hAnsi="Arial Narrow"/>
                <w:sz w:val="20"/>
                <w:szCs w:val="20"/>
              </w:rPr>
              <w:t>Once the offender has left -</w:t>
            </w:r>
          </w:p>
          <w:p w14:paraId="48544C25"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14:paraId="64FA0DDE" w14:textId="77777777"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14:paraId="67F2E319" w14:textId="77777777" w:rsidR="00B62EB2" w:rsidRPr="00F2151F" w:rsidRDefault="00B62EB2"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B62EB2" w:rsidRPr="00EE0751" w14:paraId="0149E4B5" w14:textId="77777777" w:rsidTr="00B62EB2">
        <w:tc>
          <w:tcPr>
            <w:tcW w:w="391" w:type="dxa"/>
            <w:tcBorders>
              <w:top w:val="nil"/>
              <w:bottom w:val="nil"/>
              <w:right w:val="nil"/>
            </w:tcBorders>
            <w:shd w:val="clear" w:color="auto" w:fill="DBE5F1"/>
          </w:tcPr>
          <w:p w14:paraId="387C2412" w14:textId="77777777" w:rsidR="00B62EB2" w:rsidRPr="00DC63DF" w:rsidRDefault="00B62EB2" w:rsidP="00B62EB2">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14:paraId="0D80A879" w14:textId="77777777" w:rsidR="00B62EB2" w:rsidRPr="00DC63DF" w:rsidRDefault="00B62EB2" w:rsidP="00B62EB2">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14:paraId="1BCBECF2" w14:textId="77777777" w:rsidR="00B62EB2" w:rsidRPr="00DC63DF" w:rsidRDefault="00B62EB2" w:rsidP="00B62EB2">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14:paraId="794DC239" w14:textId="77777777" w:rsidR="00B62EB2" w:rsidRPr="00DC63DF" w:rsidRDefault="00B62EB2" w:rsidP="00B62EB2">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14:paraId="3720FB65" w14:textId="77777777" w:rsidR="00B62EB2" w:rsidRPr="00DC63DF" w:rsidRDefault="00B62EB2" w:rsidP="00B62EB2">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14:paraId="075920BF" w14:textId="77777777" w:rsidR="00B62EB2" w:rsidRPr="00DC63DF" w:rsidRDefault="00B62EB2" w:rsidP="00B62EB2">
            <w:pPr>
              <w:rPr>
                <w:rFonts w:ascii="Arial Narrow" w:hAnsi="Arial Narrow"/>
                <w:sz w:val="10"/>
                <w:szCs w:val="10"/>
                <w:vertAlign w:val="subscript"/>
              </w:rPr>
            </w:pPr>
          </w:p>
        </w:tc>
      </w:tr>
      <w:tr w:rsidR="00B62EB2" w:rsidRPr="00EE0751" w14:paraId="64FD6797" w14:textId="77777777" w:rsidTr="00B62EB2">
        <w:tc>
          <w:tcPr>
            <w:tcW w:w="391" w:type="dxa"/>
            <w:tcBorders>
              <w:top w:val="nil"/>
              <w:bottom w:val="nil"/>
              <w:right w:val="thickThinSmallGap" w:sz="24" w:space="0" w:color="auto"/>
            </w:tcBorders>
            <w:shd w:val="clear" w:color="auto" w:fill="DBE5F1"/>
          </w:tcPr>
          <w:p w14:paraId="0AD79267"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14:paraId="0B183810" w14:textId="77777777" w:rsidR="00B62EB2" w:rsidRPr="00F2151F" w:rsidRDefault="00B62EB2" w:rsidP="00B62EB2">
            <w:pPr>
              <w:jc w:val="center"/>
              <w:rPr>
                <w:rFonts w:ascii="Arial Narrow" w:hAnsi="Arial Narrow"/>
                <w:b/>
                <w:color w:val="FFFFFF"/>
              </w:rPr>
            </w:pPr>
          </w:p>
          <w:p w14:paraId="3B2B7719" w14:textId="77777777" w:rsidR="00B62EB2" w:rsidRPr="00F2151F" w:rsidRDefault="00B62EB2" w:rsidP="00B62EB2">
            <w:pPr>
              <w:jc w:val="center"/>
              <w:rPr>
                <w:rFonts w:ascii="Arial Narrow" w:hAnsi="Arial Narrow"/>
                <w:b/>
                <w:color w:val="FFFFFF"/>
              </w:rPr>
            </w:pPr>
          </w:p>
          <w:p w14:paraId="0D84BB89"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Code Purple</w:t>
            </w:r>
          </w:p>
          <w:p w14:paraId="381B3077" w14:textId="77777777" w:rsidR="00B62EB2" w:rsidRPr="00F2151F" w:rsidRDefault="00B62EB2" w:rsidP="00B62EB2">
            <w:pPr>
              <w:jc w:val="center"/>
              <w:rPr>
                <w:rFonts w:ascii="Arial Narrow" w:hAnsi="Arial Narrow"/>
                <w:b/>
                <w:color w:val="FFFFFF"/>
              </w:rPr>
            </w:pPr>
          </w:p>
          <w:p w14:paraId="061F19D4" w14:textId="77777777" w:rsidR="00B62EB2" w:rsidRPr="00F2151F" w:rsidRDefault="00B62EB2" w:rsidP="00B62EB2">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14:paraId="722E9043" w14:textId="77777777" w:rsidR="00B62EB2" w:rsidRPr="00F2151F" w:rsidRDefault="00B62EB2" w:rsidP="00B62EB2">
            <w:pPr>
              <w:rPr>
                <w:rFonts w:ascii="Arial Narrow" w:hAnsi="Arial Narrow"/>
              </w:rPr>
            </w:pPr>
          </w:p>
        </w:tc>
        <w:tc>
          <w:tcPr>
            <w:tcW w:w="5953" w:type="dxa"/>
            <w:tcBorders>
              <w:bottom w:val="single" w:sz="4" w:space="0" w:color="auto"/>
              <w:right w:val="nil"/>
            </w:tcBorders>
          </w:tcPr>
          <w:p w14:paraId="7F6147A8"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14:paraId="5206F8D5" w14:textId="77777777"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14:paraId="7084E682" w14:textId="77777777"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 xml:space="preserve">avoid any unnecessary handling to preserve evidence (e.g. fingerprints).  </w:t>
            </w:r>
          </w:p>
          <w:p w14:paraId="358BEEFB" w14:textId="77777777"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14:paraId="545BE06F" w14:textId="77777777"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contact the Chief Warden and Security and follow their instruction.</w:t>
            </w:r>
          </w:p>
          <w:p w14:paraId="63BDE694" w14:textId="77777777" w:rsidR="00B62EB2" w:rsidRPr="00F2151F" w:rsidRDefault="00B62EB2" w:rsidP="00B62EB2">
            <w:pPr>
              <w:autoSpaceDE w:val="0"/>
              <w:autoSpaceDN w:val="0"/>
              <w:adjustRightInd w:val="0"/>
              <w:rPr>
                <w:rFonts w:ascii="Arial Narrow" w:hAnsi="Arial Narrow"/>
                <w:sz w:val="20"/>
                <w:szCs w:val="20"/>
              </w:rPr>
            </w:pPr>
          </w:p>
          <w:p w14:paraId="074396F5"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14:paraId="4702EAA7" w14:textId="77777777"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14:paraId="55F0E49B" w14:textId="77777777"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quickly record any information received and transfer to the bomb threat checklist </w:t>
            </w:r>
            <w:r w:rsidR="00D227BC">
              <w:rPr>
                <w:rFonts w:ascii="Arial Narrow" w:hAnsi="Arial Narrow"/>
                <w:sz w:val="20"/>
                <w:szCs w:val="20"/>
              </w:rPr>
              <w:t>available from your Floor Warden.</w:t>
            </w:r>
          </w:p>
          <w:p w14:paraId="157EE348" w14:textId="77777777" w:rsidR="00B62EB2" w:rsidRPr="000B7D59"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0B7D59">
              <w:rPr>
                <w:rFonts w:ascii="Arial Narrow" w:hAnsi="Arial Narrow"/>
                <w:sz w:val="20"/>
                <w:szCs w:val="20"/>
              </w:rPr>
              <w:t>contact the Chief Warden and Security and follow their instruction.</w:t>
            </w:r>
          </w:p>
          <w:p w14:paraId="3FE1F3E2" w14:textId="77777777" w:rsidR="00B62EB2" w:rsidRPr="00F2151F" w:rsidRDefault="00B62EB2" w:rsidP="00B62EB2">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14:paraId="5A55FDD1"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identify a suspect object</w:t>
            </w:r>
          </w:p>
          <w:p w14:paraId="2FF7172A" w14:textId="77777777"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14:paraId="354070BD" w14:textId="77777777"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14:paraId="0431CB45" w14:textId="77777777"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14:paraId="054FC9EC" w14:textId="77777777"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14:paraId="61020A85" w14:textId="77777777"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avoid using any mobile phones or wireless technology devices </w:t>
            </w:r>
            <w:r w:rsidRPr="00F2151F">
              <w:rPr>
                <w:rFonts w:ascii="Arial Narrow" w:hAnsi="Arial Narrow"/>
                <w:sz w:val="20"/>
                <w:szCs w:val="20"/>
              </w:rPr>
              <w:br/>
              <w:t>until given the clearance by the Police</w:t>
            </w:r>
          </w:p>
          <w:p w14:paraId="265A7B77" w14:textId="77777777" w:rsidR="00B62EB2" w:rsidRPr="00FC0A4C" w:rsidRDefault="00B62EB2" w:rsidP="00B62EB2">
            <w:pPr>
              <w:autoSpaceDE w:val="0"/>
              <w:autoSpaceDN w:val="0"/>
              <w:adjustRightInd w:val="0"/>
              <w:rPr>
                <w:rFonts w:ascii="Arial Narrow" w:hAnsi="Arial Narrow"/>
                <w:sz w:val="10"/>
                <w:szCs w:val="10"/>
              </w:rPr>
            </w:pPr>
          </w:p>
          <w:p w14:paraId="783F5453" w14:textId="77777777" w:rsidR="00B62EB2" w:rsidRPr="00F2151F" w:rsidRDefault="00B62EB2" w:rsidP="00B62EB2">
            <w:pPr>
              <w:rPr>
                <w:rFonts w:ascii="Arial Narrow" w:hAnsi="Arial Narrow"/>
                <w:b/>
                <w:sz w:val="16"/>
                <w:szCs w:val="16"/>
              </w:rPr>
            </w:pPr>
            <w:r w:rsidRPr="00F2151F">
              <w:rPr>
                <w:rFonts w:ascii="Arial Narrow" w:hAnsi="Arial Narrow"/>
                <w:b/>
                <w:sz w:val="16"/>
                <w:szCs w:val="16"/>
              </w:rPr>
              <w:t>NOTE – Search procedures</w:t>
            </w:r>
          </w:p>
          <w:p w14:paraId="3092FB06" w14:textId="77777777" w:rsidR="00B62EB2" w:rsidRPr="00F2151F" w:rsidRDefault="00B62EB2" w:rsidP="00B62EB2">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14:paraId="11B4ED39" w14:textId="77777777" w:rsidR="00B62EB2" w:rsidRPr="00F2151F" w:rsidRDefault="00B62EB2" w:rsidP="00B62EB2">
            <w:pPr>
              <w:rPr>
                <w:rFonts w:ascii="Arial Narrow" w:hAnsi="Arial Narrow"/>
                <w:sz w:val="16"/>
                <w:szCs w:val="16"/>
              </w:rPr>
            </w:pPr>
          </w:p>
        </w:tc>
      </w:tr>
      <w:tr w:rsidR="00B62EB2" w:rsidRPr="00EE0751" w14:paraId="28D513A0" w14:textId="77777777" w:rsidTr="00B62EB2">
        <w:tc>
          <w:tcPr>
            <w:tcW w:w="391" w:type="dxa"/>
            <w:tcBorders>
              <w:top w:val="nil"/>
              <w:bottom w:val="nil"/>
              <w:right w:val="nil"/>
            </w:tcBorders>
            <w:shd w:val="clear" w:color="auto" w:fill="DBE5F1"/>
          </w:tcPr>
          <w:p w14:paraId="687BFB6C" w14:textId="77777777"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776949D4" w14:textId="77777777"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1D4243ED" w14:textId="77777777"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14:paraId="1234A2F5" w14:textId="77777777"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14:paraId="085C4BE7" w14:textId="77777777"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14:paraId="57D8878D" w14:textId="77777777" w:rsidR="00B62EB2" w:rsidRPr="00DC63DF" w:rsidRDefault="00B62EB2" w:rsidP="00B62EB2">
            <w:pPr>
              <w:rPr>
                <w:rFonts w:ascii="Arial Narrow" w:hAnsi="Arial Narrow"/>
                <w:sz w:val="10"/>
                <w:szCs w:val="10"/>
              </w:rPr>
            </w:pPr>
          </w:p>
        </w:tc>
      </w:tr>
      <w:tr w:rsidR="00B62EB2" w:rsidRPr="00F2151F" w14:paraId="1992887B" w14:textId="77777777" w:rsidTr="00B62EB2">
        <w:trPr>
          <w:trHeight w:val="1365"/>
        </w:trPr>
        <w:tc>
          <w:tcPr>
            <w:tcW w:w="391" w:type="dxa"/>
            <w:tcBorders>
              <w:top w:val="nil"/>
              <w:bottom w:val="nil"/>
              <w:right w:val="thickThinSmallGap" w:sz="24" w:space="0" w:color="auto"/>
            </w:tcBorders>
            <w:shd w:val="clear" w:color="auto" w:fill="DBE5F1"/>
          </w:tcPr>
          <w:p w14:paraId="115EAE14"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14:paraId="7848FDA5" w14:textId="77777777" w:rsidR="00B62EB2" w:rsidRPr="00F2151F" w:rsidRDefault="00B62EB2" w:rsidP="00B62EB2">
            <w:pPr>
              <w:jc w:val="center"/>
              <w:rPr>
                <w:rFonts w:ascii="Arial Narrow" w:hAnsi="Arial Narrow"/>
                <w:b/>
                <w:color w:val="FFFFFF"/>
              </w:rPr>
            </w:pPr>
          </w:p>
          <w:p w14:paraId="23378E9E"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Code Orange</w:t>
            </w:r>
          </w:p>
          <w:p w14:paraId="2566F7A0" w14:textId="77777777" w:rsidR="00B62EB2" w:rsidRPr="00F2151F" w:rsidRDefault="00B62EB2" w:rsidP="00B62EB2">
            <w:pPr>
              <w:jc w:val="center"/>
              <w:rPr>
                <w:rFonts w:ascii="Arial Narrow" w:hAnsi="Arial Narrow"/>
                <w:b/>
                <w:color w:val="FFFFFF"/>
              </w:rPr>
            </w:pPr>
          </w:p>
          <w:p w14:paraId="7A367FC0" w14:textId="77777777" w:rsidR="00B62EB2" w:rsidRPr="00F2151F" w:rsidRDefault="00B62EB2" w:rsidP="00B62EB2">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14:paraId="17CFE5A9" w14:textId="77777777" w:rsidR="00B62EB2" w:rsidRPr="00F2151F" w:rsidRDefault="00B62EB2" w:rsidP="00B62EB2">
            <w:pPr>
              <w:rPr>
                <w:rFonts w:ascii="Arial Narrow" w:hAnsi="Arial Narrow"/>
              </w:rPr>
            </w:pPr>
          </w:p>
        </w:tc>
        <w:tc>
          <w:tcPr>
            <w:tcW w:w="5953" w:type="dxa"/>
            <w:tcBorders>
              <w:bottom w:val="single" w:sz="4" w:space="0" w:color="auto"/>
              <w:right w:val="nil"/>
            </w:tcBorders>
          </w:tcPr>
          <w:p w14:paraId="1DAA3015" w14:textId="77777777" w:rsidR="00B62EB2" w:rsidRPr="00FC0A4C" w:rsidRDefault="00B62EB2" w:rsidP="00B62EB2">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14:paraId="25034523" w14:textId="77777777" w:rsidR="00B62EB2" w:rsidRPr="00000D87" w:rsidRDefault="00B62EB2" w:rsidP="00B62EB2">
            <w:pPr>
              <w:pStyle w:val="Title"/>
              <w:jc w:val="left"/>
              <w:rPr>
                <w:rFonts w:ascii="Arial Narrow" w:hAnsi="Arial Narrow"/>
                <w:color w:val="auto"/>
                <w:sz w:val="8"/>
                <w:szCs w:val="8"/>
              </w:rPr>
            </w:pPr>
          </w:p>
          <w:p w14:paraId="09800957" w14:textId="77777777" w:rsidR="00B62EB2" w:rsidRPr="00FC0A4C" w:rsidRDefault="00B62EB2" w:rsidP="00B62EB2">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14:paraId="0FF2F5DF" w14:textId="77777777"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14:paraId="76CF2661" w14:textId="77777777" w:rsidR="00B62EB2" w:rsidRPr="00F2151F" w:rsidRDefault="00B62EB2" w:rsidP="00B62EB2">
            <w:pPr>
              <w:pStyle w:val="Title"/>
              <w:jc w:val="center"/>
              <w:rPr>
                <w:rFonts w:ascii="Arial Narrow" w:hAnsi="Arial Narrow"/>
                <w:color w:val="auto"/>
                <w:sz w:val="16"/>
                <w:szCs w:val="16"/>
              </w:rPr>
            </w:pPr>
          </w:p>
          <w:p w14:paraId="04004430" w14:textId="77777777"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14:paraId="19449D1D" w14:textId="77777777" w:rsidR="00B62EB2" w:rsidRPr="00F2151F" w:rsidRDefault="00B62EB2" w:rsidP="00B62EB2">
            <w:pPr>
              <w:pStyle w:val="Title"/>
              <w:jc w:val="center"/>
              <w:rPr>
                <w:rFonts w:ascii="Arial Narrow" w:hAnsi="Arial Narrow"/>
                <w:color w:val="auto"/>
                <w:sz w:val="16"/>
                <w:szCs w:val="16"/>
              </w:rPr>
            </w:pPr>
          </w:p>
          <w:p w14:paraId="784C136F" w14:textId="77777777" w:rsidR="00B62EB2" w:rsidRPr="00F2151F" w:rsidRDefault="00B62EB2"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B62EB2" w:rsidRPr="00F2151F" w14:paraId="6E1F69B5" w14:textId="77777777" w:rsidTr="00B62EB2">
        <w:tc>
          <w:tcPr>
            <w:tcW w:w="391" w:type="dxa"/>
            <w:tcBorders>
              <w:top w:val="nil"/>
              <w:bottom w:val="nil"/>
              <w:right w:val="nil"/>
            </w:tcBorders>
            <w:shd w:val="clear" w:color="auto" w:fill="DBE5F1"/>
          </w:tcPr>
          <w:p w14:paraId="258A939A" w14:textId="77777777"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504D4845" w14:textId="77777777"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3FDA6A4A" w14:textId="77777777"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14:paraId="392C6FF3" w14:textId="77777777"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14:paraId="78CF99A9" w14:textId="77777777"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14:paraId="4F46E72C" w14:textId="77777777" w:rsidR="00B62EB2" w:rsidRPr="00DC63DF" w:rsidRDefault="00B62EB2" w:rsidP="00B62EB2">
            <w:pPr>
              <w:rPr>
                <w:rFonts w:ascii="Arial Narrow" w:hAnsi="Arial Narrow"/>
                <w:sz w:val="10"/>
                <w:szCs w:val="10"/>
              </w:rPr>
            </w:pPr>
          </w:p>
        </w:tc>
      </w:tr>
      <w:tr w:rsidR="00B62EB2" w:rsidRPr="00F2151F" w14:paraId="37FBCB18" w14:textId="77777777" w:rsidTr="00B62EB2">
        <w:tc>
          <w:tcPr>
            <w:tcW w:w="391" w:type="dxa"/>
            <w:tcBorders>
              <w:top w:val="nil"/>
              <w:bottom w:val="nil"/>
              <w:right w:val="thickThinSmallGap" w:sz="24" w:space="0" w:color="auto"/>
            </w:tcBorders>
            <w:shd w:val="clear" w:color="auto" w:fill="DBE5F1"/>
          </w:tcPr>
          <w:p w14:paraId="46274615"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14:paraId="6BB85AE2" w14:textId="77777777" w:rsidR="00B62EB2" w:rsidRPr="00F2151F" w:rsidRDefault="00B62EB2" w:rsidP="00B62EB2">
            <w:pPr>
              <w:jc w:val="center"/>
              <w:rPr>
                <w:rFonts w:ascii="Arial Narrow" w:hAnsi="Arial Narrow"/>
                <w:b/>
              </w:rPr>
            </w:pPr>
          </w:p>
          <w:p w14:paraId="1A838657" w14:textId="77777777" w:rsidR="00B62EB2" w:rsidRPr="00F2151F" w:rsidRDefault="00B62EB2" w:rsidP="00B62EB2">
            <w:pPr>
              <w:jc w:val="center"/>
              <w:rPr>
                <w:rFonts w:ascii="Arial Narrow" w:hAnsi="Arial Narrow"/>
                <w:b/>
              </w:rPr>
            </w:pPr>
            <w:r w:rsidRPr="00F2151F">
              <w:rPr>
                <w:rFonts w:ascii="Arial Narrow" w:hAnsi="Arial Narrow"/>
                <w:b/>
              </w:rPr>
              <w:t>Code Yellow</w:t>
            </w:r>
          </w:p>
          <w:p w14:paraId="42C5835C" w14:textId="77777777" w:rsidR="00B62EB2" w:rsidRPr="00F2151F" w:rsidRDefault="00B62EB2" w:rsidP="00B62EB2">
            <w:pPr>
              <w:jc w:val="center"/>
              <w:rPr>
                <w:rFonts w:ascii="Arial Narrow" w:hAnsi="Arial Narrow"/>
                <w:b/>
              </w:rPr>
            </w:pPr>
          </w:p>
          <w:p w14:paraId="2E4D2C67" w14:textId="77777777" w:rsidR="00B62EB2" w:rsidRPr="00F2151F" w:rsidRDefault="00B62EB2" w:rsidP="00B62EB2">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14:paraId="61AD25EF" w14:textId="77777777" w:rsidR="00B62EB2" w:rsidRPr="00F2151F" w:rsidRDefault="00B62EB2" w:rsidP="00B62EB2">
            <w:pPr>
              <w:rPr>
                <w:rFonts w:ascii="Arial Narrow" w:hAnsi="Arial Narrow"/>
              </w:rPr>
            </w:pPr>
          </w:p>
        </w:tc>
        <w:tc>
          <w:tcPr>
            <w:tcW w:w="5953" w:type="dxa"/>
            <w:tcBorders>
              <w:bottom w:val="single" w:sz="4" w:space="0" w:color="auto"/>
              <w:right w:val="nil"/>
            </w:tcBorders>
          </w:tcPr>
          <w:p w14:paraId="4A953CB5" w14:textId="77777777" w:rsidR="00B62EB2" w:rsidRPr="00F2151F" w:rsidRDefault="00B62EB2" w:rsidP="00B62EB2">
            <w:pPr>
              <w:rPr>
                <w:rFonts w:ascii="Arial Narrow" w:hAnsi="Arial Narrow"/>
                <w:b/>
                <w:sz w:val="20"/>
                <w:szCs w:val="20"/>
              </w:rPr>
            </w:pPr>
            <w:r w:rsidRPr="00F2151F">
              <w:rPr>
                <w:rFonts w:ascii="Arial Narrow" w:hAnsi="Arial Narrow"/>
                <w:b/>
                <w:sz w:val="20"/>
                <w:szCs w:val="20"/>
              </w:rPr>
              <w:t>Hazardous Substances spill</w:t>
            </w:r>
          </w:p>
          <w:p w14:paraId="5A46C165" w14:textId="77777777"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Follow the procedures on the Material Safety Data Sheet and training</w:t>
            </w:r>
          </w:p>
          <w:p w14:paraId="67763121" w14:textId="77777777"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14:paraId="3C47BF57" w14:textId="77777777" w:rsidR="00B62EB2" w:rsidRPr="00F2151F" w:rsidRDefault="00B62EB2" w:rsidP="00B62EB2">
            <w:pPr>
              <w:rPr>
                <w:rFonts w:ascii="Arial Narrow" w:hAnsi="Arial Narrow"/>
                <w:b/>
                <w:sz w:val="16"/>
                <w:szCs w:val="16"/>
              </w:rPr>
            </w:pPr>
          </w:p>
          <w:p w14:paraId="27844C37" w14:textId="77777777" w:rsidR="00B62EB2" w:rsidRPr="00F2151F" w:rsidRDefault="00B62EB2" w:rsidP="00B62EB2">
            <w:pPr>
              <w:rPr>
                <w:rFonts w:ascii="Arial Narrow" w:hAnsi="Arial Narrow"/>
                <w:b/>
                <w:sz w:val="20"/>
                <w:szCs w:val="20"/>
              </w:rPr>
            </w:pPr>
            <w:r w:rsidRPr="00F2151F">
              <w:rPr>
                <w:rFonts w:ascii="Arial Narrow" w:hAnsi="Arial Narrow"/>
                <w:b/>
                <w:sz w:val="20"/>
                <w:szCs w:val="20"/>
              </w:rPr>
              <w:t>Services failure (e.g. power, water, gas)</w:t>
            </w:r>
          </w:p>
          <w:p w14:paraId="196CAB21" w14:textId="77777777" w:rsidR="00B62EB2" w:rsidRPr="00F2151F" w:rsidRDefault="00B62EB2"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14:paraId="78EDDFF6" w14:textId="77777777"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14:paraId="58B5CB70" w14:textId="77777777"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14:paraId="514A7741" w14:textId="77777777" w:rsidR="00B62EB2" w:rsidRPr="00F2151F" w:rsidRDefault="00B62EB2" w:rsidP="00B62EB2">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(e.g. blood, vomit, urine, needlestick, un</w:t>
            </w:r>
            <w:r w:rsidRPr="00F2151F">
              <w:rPr>
                <w:rFonts w:ascii="Arial Narrow" w:hAnsi="Arial Narrow" w:cs="Avenir-Book"/>
                <w:b/>
                <w:color w:val="000000"/>
                <w:sz w:val="20"/>
                <w:szCs w:val="20"/>
              </w:rPr>
              <w:t>known substance/powder)</w:t>
            </w:r>
          </w:p>
          <w:p w14:paraId="30CDE436" w14:textId="77777777" w:rsidR="00B62EB2" w:rsidRPr="00F2151F" w:rsidRDefault="00663B20" w:rsidP="0038317E">
            <w:pPr>
              <w:pStyle w:val="ListParagraph"/>
              <w:numPr>
                <w:ilvl w:val="0"/>
                <w:numId w:val="37"/>
              </w:numPr>
              <w:spacing w:before="0"/>
              <w:contextualSpacing/>
              <w:rPr>
                <w:rFonts w:ascii="Arial Narrow" w:hAnsi="Arial Narrow"/>
                <w:sz w:val="20"/>
                <w:szCs w:val="20"/>
              </w:rPr>
            </w:pPr>
            <w:r>
              <w:rPr>
                <w:rFonts w:ascii="Arial Narrow" w:hAnsi="Arial Narrow"/>
                <w:sz w:val="20"/>
                <w:szCs w:val="20"/>
              </w:rPr>
              <w:t>R</w:t>
            </w:r>
            <w:r w:rsidR="00B62EB2" w:rsidRPr="00F2151F">
              <w:rPr>
                <w:rFonts w:ascii="Arial Narrow" w:hAnsi="Arial Narrow"/>
                <w:sz w:val="20"/>
                <w:szCs w:val="20"/>
              </w:rPr>
              <w:t>eport any potential exposures to your Manager.</w:t>
            </w:r>
          </w:p>
          <w:p w14:paraId="65B8BF29" w14:textId="77777777" w:rsidR="00B62EB2" w:rsidRPr="00F2151F" w:rsidRDefault="00B62EB2" w:rsidP="00B62EB2">
            <w:pPr>
              <w:pStyle w:val="ListParagraph"/>
              <w:numPr>
                <w:ilvl w:val="0"/>
                <w:numId w:val="0"/>
              </w:numPr>
              <w:rPr>
                <w:rFonts w:ascii="Arial Narrow" w:hAnsi="Arial Narrow"/>
                <w:sz w:val="20"/>
                <w:szCs w:val="20"/>
              </w:rPr>
            </w:pPr>
          </w:p>
          <w:p w14:paraId="7B8A7609" w14:textId="77777777" w:rsidR="00B62EB2" w:rsidRPr="00F2151F" w:rsidRDefault="00B62EB2" w:rsidP="00B62EB2">
            <w:pPr>
              <w:rPr>
                <w:rFonts w:ascii="Arial Narrow" w:hAnsi="Arial Narrow"/>
                <w:b/>
                <w:sz w:val="20"/>
                <w:szCs w:val="20"/>
              </w:rPr>
            </w:pPr>
            <w:r w:rsidRPr="00F2151F">
              <w:rPr>
                <w:rFonts w:ascii="Arial Narrow" w:hAnsi="Arial Narrow"/>
                <w:b/>
                <w:sz w:val="20"/>
                <w:szCs w:val="20"/>
              </w:rPr>
              <w:t>Other emergencies</w:t>
            </w:r>
          </w:p>
          <w:p w14:paraId="09DF37ED" w14:textId="77777777" w:rsidR="00B62EB2" w:rsidRPr="00F2151F" w:rsidRDefault="00B62EB2"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14:paraId="53712DED" w14:textId="77777777" w:rsidR="00B62EB2" w:rsidRPr="00F2151F" w:rsidRDefault="00B62EB2" w:rsidP="00B62EB2">
            <w:pPr>
              <w:rPr>
                <w:rFonts w:ascii="Arial Narrow" w:hAnsi="Arial Narrow"/>
                <w:sz w:val="16"/>
                <w:szCs w:val="16"/>
              </w:rPr>
            </w:pPr>
            <w:r w:rsidRPr="00F2151F">
              <w:rPr>
                <w:rFonts w:ascii="Arial Narrow" w:hAnsi="Arial Narrow"/>
                <w:sz w:val="16"/>
                <w:szCs w:val="16"/>
              </w:rPr>
              <w:t xml:space="preserve"> </w:t>
            </w:r>
          </w:p>
        </w:tc>
      </w:tr>
      <w:tr w:rsidR="00B62EB2" w:rsidRPr="00F2151F" w14:paraId="6682F368" w14:textId="77777777" w:rsidTr="00B62EB2">
        <w:tc>
          <w:tcPr>
            <w:tcW w:w="391" w:type="dxa"/>
            <w:tcBorders>
              <w:top w:val="nil"/>
              <w:bottom w:val="nil"/>
              <w:right w:val="nil"/>
            </w:tcBorders>
            <w:shd w:val="clear" w:color="auto" w:fill="DBE5F1"/>
          </w:tcPr>
          <w:p w14:paraId="51AB2412" w14:textId="77777777" w:rsidR="00B62EB2" w:rsidRPr="00DC63DF" w:rsidRDefault="00B62EB2" w:rsidP="00B62EB2">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14:paraId="2D93A3E7" w14:textId="77777777" w:rsidR="00B62EB2" w:rsidRPr="00DC63DF" w:rsidRDefault="00B62EB2" w:rsidP="00B62EB2">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14:paraId="140394D6" w14:textId="77777777" w:rsidR="00B62EB2" w:rsidRPr="00DC63DF" w:rsidRDefault="00B62EB2" w:rsidP="00B62EB2">
            <w:pPr>
              <w:rPr>
                <w:rFonts w:ascii="Arial Narrow" w:hAnsi="Arial Narrow"/>
                <w:sz w:val="12"/>
                <w:szCs w:val="12"/>
              </w:rPr>
            </w:pPr>
          </w:p>
        </w:tc>
        <w:tc>
          <w:tcPr>
            <w:tcW w:w="425" w:type="dxa"/>
            <w:tcBorders>
              <w:top w:val="nil"/>
              <w:left w:val="nil"/>
              <w:bottom w:val="nil"/>
              <w:right w:val="nil"/>
            </w:tcBorders>
            <w:shd w:val="clear" w:color="auto" w:fill="DBE5F1"/>
          </w:tcPr>
          <w:p w14:paraId="687186E5" w14:textId="77777777" w:rsidR="00B62EB2" w:rsidRPr="00DC63DF" w:rsidRDefault="00B62EB2" w:rsidP="00B62EB2">
            <w:pPr>
              <w:rPr>
                <w:rFonts w:ascii="Arial Narrow" w:hAnsi="Arial Narrow"/>
                <w:sz w:val="12"/>
                <w:szCs w:val="12"/>
              </w:rPr>
            </w:pPr>
          </w:p>
        </w:tc>
        <w:tc>
          <w:tcPr>
            <w:tcW w:w="5953" w:type="dxa"/>
            <w:tcBorders>
              <w:left w:val="nil"/>
              <w:bottom w:val="single" w:sz="4" w:space="0" w:color="auto"/>
              <w:right w:val="nil"/>
            </w:tcBorders>
            <w:shd w:val="clear" w:color="auto" w:fill="DBE5F1"/>
          </w:tcPr>
          <w:p w14:paraId="6650DF06" w14:textId="77777777" w:rsidR="00B62EB2" w:rsidRPr="00DC63DF" w:rsidRDefault="00B62EB2" w:rsidP="00B62EB2">
            <w:pPr>
              <w:rPr>
                <w:rFonts w:ascii="Arial Narrow" w:hAnsi="Arial Narrow"/>
                <w:sz w:val="12"/>
                <w:szCs w:val="12"/>
              </w:rPr>
            </w:pPr>
          </w:p>
        </w:tc>
        <w:tc>
          <w:tcPr>
            <w:tcW w:w="5670" w:type="dxa"/>
            <w:gridSpan w:val="2"/>
            <w:tcBorders>
              <w:left w:val="nil"/>
              <w:right w:val="single" w:sz="4" w:space="0" w:color="auto"/>
            </w:tcBorders>
            <w:shd w:val="clear" w:color="auto" w:fill="DBE5F1"/>
          </w:tcPr>
          <w:p w14:paraId="4788CF3B" w14:textId="77777777" w:rsidR="00B62EB2" w:rsidRPr="00DC63DF" w:rsidRDefault="00B62EB2" w:rsidP="00B62EB2">
            <w:pPr>
              <w:rPr>
                <w:rFonts w:ascii="Arial Narrow" w:hAnsi="Arial Narrow"/>
                <w:sz w:val="12"/>
                <w:szCs w:val="12"/>
              </w:rPr>
            </w:pPr>
          </w:p>
        </w:tc>
      </w:tr>
      <w:tr w:rsidR="00B62EB2" w:rsidRPr="00F2151F" w14:paraId="79A6D26D" w14:textId="77777777" w:rsidTr="00496CE9">
        <w:tc>
          <w:tcPr>
            <w:tcW w:w="391" w:type="dxa"/>
            <w:tcBorders>
              <w:top w:val="nil"/>
              <w:bottom w:val="nil"/>
              <w:right w:val="thickThinSmallGap" w:sz="24" w:space="0" w:color="auto"/>
            </w:tcBorders>
            <w:shd w:val="clear" w:color="auto" w:fill="DBE5F1"/>
          </w:tcPr>
          <w:p w14:paraId="48C0C8FA" w14:textId="77777777"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993300"/>
          </w:tcPr>
          <w:p w14:paraId="26EB03C0" w14:textId="77777777" w:rsidR="00B62EB2" w:rsidRPr="00F2151F" w:rsidRDefault="00B62EB2" w:rsidP="00B62EB2">
            <w:pPr>
              <w:jc w:val="center"/>
              <w:rPr>
                <w:rFonts w:ascii="Arial Narrow" w:hAnsi="Arial Narrow"/>
                <w:b/>
                <w:sz w:val="16"/>
                <w:szCs w:val="16"/>
              </w:rPr>
            </w:pPr>
          </w:p>
          <w:p w14:paraId="20FBA9EE" w14:textId="77777777" w:rsidR="00B62EB2" w:rsidRPr="00496CE9" w:rsidRDefault="00B62EB2" w:rsidP="00B62EB2">
            <w:pPr>
              <w:jc w:val="center"/>
              <w:rPr>
                <w:rFonts w:ascii="Arial Narrow" w:hAnsi="Arial Narrow"/>
                <w:b/>
                <w:color w:val="FFFFFF" w:themeColor="background1"/>
              </w:rPr>
            </w:pPr>
            <w:r w:rsidRPr="00496CE9">
              <w:rPr>
                <w:rFonts w:ascii="Arial Narrow" w:hAnsi="Arial Narrow"/>
                <w:b/>
                <w:color w:val="FFFFFF" w:themeColor="background1"/>
              </w:rPr>
              <w:t>Code Brown</w:t>
            </w:r>
          </w:p>
          <w:p w14:paraId="71B2C661" w14:textId="77777777" w:rsidR="00B62EB2" w:rsidRPr="00496CE9" w:rsidRDefault="00B62EB2" w:rsidP="00B62EB2">
            <w:pPr>
              <w:jc w:val="center"/>
              <w:rPr>
                <w:rFonts w:ascii="Arial Narrow" w:hAnsi="Arial Narrow"/>
                <w:b/>
                <w:color w:val="FFFFFF" w:themeColor="background1"/>
                <w:sz w:val="16"/>
                <w:szCs w:val="16"/>
              </w:rPr>
            </w:pPr>
          </w:p>
          <w:p w14:paraId="72717CE8" w14:textId="77777777" w:rsidR="00B62EB2" w:rsidRPr="00496CE9" w:rsidRDefault="00B62EB2" w:rsidP="00B62EB2">
            <w:pPr>
              <w:jc w:val="center"/>
              <w:rPr>
                <w:rFonts w:ascii="Arial Narrow" w:hAnsi="Arial Narrow"/>
                <w:b/>
                <w:color w:val="FFFFFF" w:themeColor="background1"/>
              </w:rPr>
            </w:pPr>
            <w:r w:rsidRPr="00496CE9">
              <w:rPr>
                <w:rFonts w:ascii="Arial Narrow" w:hAnsi="Arial Narrow"/>
                <w:b/>
                <w:color w:val="FFFFFF" w:themeColor="background1"/>
              </w:rPr>
              <w:t>External Emergency</w:t>
            </w:r>
          </w:p>
          <w:p w14:paraId="06D1D249" w14:textId="77777777" w:rsidR="00B62EB2" w:rsidRPr="00F2151F" w:rsidRDefault="00B62EB2" w:rsidP="00B62EB2">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14:paraId="3A7CF3B1" w14:textId="77777777" w:rsidR="00B62EB2" w:rsidRPr="00F2151F" w:rsidRDefault="00B62EB2" w:rsidP="00B62EB2">
            <w:pPr>
              <w:rPr>
                <w:rFonts w:ascii="Arial Narrow" w:hAnsi="Arial Narrow"/>
              </w:rPr>
            </w:pPr>
          </w:p>
        </w:tc>
        <w:tc>
          <w:tcPr>
            <w:tcW w:w="5953" w:type="dxa"/>
            <w:tcBorders>
              <w:bottom w:val="single" w:sz="4" w:space="0" w:color="auto"/>
              <w:right w:val="nil"/>
            </w:tcBorders>
          </w:tcPr>
          <w:p w14:paraId="669D977A" w14:textId="77777777" w:rsidR="00B62EB2" w:rsidRPr="00F2151F" w:rsidRDefault="00B62EB2" w:rsidP="00B62EB2">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14:paraId="46C91CC7" w14:textId="77777777" w:rsidR="00B62EB2" w:rsidRPr="00F2151F" w:rsidRDefault="00B62EB2" w:rsidP="00B62EB2">
            <w:pPr>
              <w:rPr>
                <w:rFonts w:ascii="Arial Narrow" w:hAnsi="Arial Narrow"/>
                <w:sz w:val="16"/>
                <w:szCs w:val="16"/>
              </w:rPr>
            </w:pPr>
            <w:r w:rsidRPr="00F2151F">
              <w:rPr>
                <w:rFonts w:ascii="Arial Narrow" w:hAnsi="Arial Narrow"/>
                <w:sz w:val="20"/>
                <w:szCs w:val="20"/>
              </w:rPr>
              <w:t>(e.g. offender in the vicinity of your building, chemical spill or gas leak in the vicinity, fire in an adjacent building,</w:t>
            </w:r>
            <w:r w:rsidR="0034560A">
              <w:rPr>
                <w:rFonts w:ascii="Arial Narrow" w:hAnsi="Arial Narrow"/>
                <w:sz w:val="20"/>
                <w:szCs w:val="20"/>
              </w:rPr>
              <w:t xml:space="preserve"> bushfire,</w:t>
            </w:r>
            <w:r w:rsidRPr="00F2151F">
              <w:rPr>
                <w:rFonts w:ascii="Arial Narrow" w:hAnsi="Arial Narrow"/>
                <w:sz w:val="20"/>
                <w:szCs w:val="20"/>
              </w:rPr>
              <w:t xml:space="preserve"> threat of an explosion</w:t>
            </w:r>
            <w:r w:rsidR="000B7D59">
              <w:rPr>
                <w:rFonts w:ascii="Arial Narrow" w:hAnsi="Arial Narrow"/>
                <w:sz w:val="20"/>
                <w:szCs w:val="20"/>
              </w:rPr>
              <w:t>.</w:t>
            </w:r>
            <w:r w:rsidRPr="00F2151F">
              <w:rPr>
                <w:rFonts w:ascii="Arial Narrow" w:hAnsi="Arial Narrow"/>
                <w:sz w:val="20"/>
                <w:szCs w:val="20"/>
              </w:rPr>
              <w:t>)</w:t>
            </w:r>
          </w:p>
        </w:tc>
        <w:tc>
          <w:tcPr>
            <w:tcW w:w="5670" w:type="dxa"/>
            <w:gridSpan w:val="2"/>
            <w:tcBorders>
              <w:left w:val="nil"/>
              <w:bottom w:val="single" w:sz="4" w:space="0" w:color="auto"/>
            </w:tcBorders>
          </w:tcPr>
          <w:p w14:paraId="2C61E8FE" w14:textId="77777777" w:rsidR="00B62EB2" w:rsidRPr="00F2151F" w:rsidRDefault="00B62EB2" w:rsidP="00B62EB2">
            <w:pPr>
              <w:rPr>
                <w:rFonts w:ascii="Arial Narrow" w:hAnsi="Arial Narrow"/>
                <w:sz w:val="20"/>
                <w:szCs w:val="20"/>
              </w:rPr>
            </w:pPr>
            <w:r w:rsidRPr="00F2151F">
              <w:rPr>
                <w:rFonts w:ascii="Arial Narrow" w:hAnsi="Arial Narrow"/>
                <w:sz w:val="20"/>
                <w:szCs w:val="20"/>
              </w:rPr>
              <w:t>It may involve an:</w:t>
            </w:r>
          </w:p>
          <w:p w14:paraId="433424ED" w14:textId="77777777"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14:paraId="42796AF8" w14:textId="77777777"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14:paraId="470981E3" w14:textId="77777777" w:rsidR="00B62EB2" w:rsidRPr="00F2151F" w:rsidRDefault="00B62EB2" w:rsidP="0038317E">
            <w:pPr>
              <w:numPr>
                <w:ilvl w:val="0"/>
                <w:numId w:val="40"/>
              </w:numPr>
              <w:rPr>
                <w:rFonts w:ascii="Arial Narrow" w:hAnsi="Arial Narrow"/>
                <w:sz w:val="16"/>
                <w:szCs w:val="16"/>
              </w:rPr>
            </w:pPr>
            <w:r w:rsidRPr="00F2151F">
              <w:rPr>
                <w:rFonts w:ascii="Arial Narrow" w:hAnsi="Arial Narrow"/>
                <w:sz w:val="20"/>
                <w:szCs w:val="20"/>
              </w:rPr>
              <w:t>shelter-in-place.  Depending on the emergency.</w:t>
            </w:r>
          </w:p>
          <w:p w14:paraId="52C8BA7B" w14:textId="77777777" w:rsidR="00B62EB2" w:rsidRPr="00F2151F" w:rsidRDefault="00B62EB2" w:rsidP="00B62EB2">
            <w:pPr>
              <w:rPr>
                <w:rFonts w:ascii="Arial Narrow" w:hAnsi="Arial Narrow"/>
                <w:sz w:val="16"/>
                <w:szCs w:val="16"/>
              </w:rPr>
            </w:pPr>
          </w:p>
        </w:tc>
      </w:tr>
      <w:tr w:rsidR="00B62EB2" w:rsidRPr="00F2151F" w14:paraId="713F0683" w14:textId="77777777" w:rsidTr="00B62EB2">
        <w:tc>
          <w:tcPr>
            <w:tcW w:w="391" w:type="dxa"/>
            <w:tcBorders>
              <w:top w:val="nil"/>
              <w:right w:val="nil"/>
            </w:tcBorders>
            <w:shd w:val="clear" w:color="auto" w:fill="DBE5F1"/>
          </w:tcPr>
          <w:p w14:paraId="0FE3A652" w14:textId="77777777" w:rsidR="00B62EB2" w:rsidRPr="00DC63DF" w:rsidRDefault="00B62EB2" w:rsidP="00B62EB2">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14:paraId="2B70620B" w14:textId="77777777" w:rsidR="00B62EB2" w:rsidRPr="00DC63DF" w:rsidRDefault="00B62EB2" w:rsidP="00B62EB2">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14:paraId="116E1A10" w14:textId="77777777" w:rsidR="00B62EB2" w:rsidRPr="00DC63DF" w:rsidRDefault="00B62EB2" w:rsidP="00B62EB2">
            <w:pPr>
              <w:rPr>
                <w:rFonts w:ascii="Arial Narrow" w:hAnsi="Arial Narrow"/>
                <w:sz w:val="12"/>
                <w:szCs w:val="12"/>
              </w:rPr>
            </w:pPr>
          </w:p>
        </w:tc>
        <w:tc>
          <w:tcPr>
            <w:tcW w:w="425" w:type="dxa"/>
            <w:tcBorders>
              <w:top w:val="nil"/>
              <w:left w:val="nil"/>
              <w:right w:val="nil"/>
            </w:tcBorders>
            <w:shd w:val="clear" w:color="auto" w:fill="DBE5F1"/>
          </w:tcPr>
          <w:p w14:paraId="47EA9807" w14:textId="77777777" w:rsidR="00B62EB2" w:rsidRPr="00DC63DF" w:rsidRDefault="00B62EB2" w:rsidP="00B62EB2">
            <w:pPr>
              <w:rPr>
                <w:rFonts w:ascii="Arial Narrow" w:hAnsi="Arial Narrow"/>
                <w:sz w:val="12"/>
                <w:szCs w:val="12"/>
              </w:rPr>
            </w:pPr>
          </w:p>
        </w:tc>
        <w:tc>
          <w:tcPr>
            <w:tcW w:w="5953" w:type="dxa"/>
            <w:tcBorders>
              <w:left w:val="nil"/>
              <w:right w:val="nil"/>
            </w:tcBorders>
            <w:shd w:val="clear" w:color="auto" w:fill="DBE5F1"/>
          </w:tcPr>
          <w:p w14:paraId="0DD71193" w14:textId="77777777" w:rsidR="00B62EB2" w:rsidRPr="00DC63DF" w:rsidRDefault="00B62EB2" w:rsidP="00B62EB2">
            <w:pPr>
              <w:rPr>
                <w:rFonts w:ascii="Arial Narrow" w:hAnsi="Arial Narrow"/>
                <w:sz w:val="12"/>
                <w:szCs w:val="12"/>
              </w:rPr>
            </w:pPr>
          </w:p>
        </w:tc>
        <w:tc>
          <w:tcPr>
            <w:tcW w:w="5670" w:type="dxa"/>
            <w:gridSpan w:val="2"/>
            <w:tcBorders>
              <w:left w:val="nil"/>
            </w:tcBorders>
            <w:shd w:val="clear" w:color="auto" w:fill="DBE5F1"/>
          </w:tcPr>
          <w:p w14:paraId="0EC9DD64" w14:textId="77777777" w:rsidR="00B62EB2" w:rsidRPr="00DC63DF" w:rsidRDefault="00B62EB2" w:rsidP="00B62EB2">
            <w:pPr>
              <w:rPr>
                <w:rFonts w:ascii="Arial Narrow" w:hAnsi="Arial Narrow"/>
                <w:sz w:val="12"/>
                <w:szCs w:val="12"/>
              </w:rPr>
            </w:pPr>
          </w:p>
        </w:tc>
      </w:tr>
    </w:tbl>
    <w:p w14:paraId="19E9D0D8" w14:textId="77777777" w:rsidR="00B62EB2" w:rsidRPr="00F2151F" w:rsidRDefault="00B62EB2" w:rsidP="00B62EB2">
      <w:pPr>
        <w:rPr>
          <w:rFonts w:ascii="Arial Narrow" w:hAnsi="Arial Narrow"/>
          <w:sz w:val="16"/>
          <w:szCs w:val="16"/>
        </w:rPr>
      </w:pPr>
    </w:p>
    <w:p w14:paraId="39FDAEAF" w14:textId="77777777" w:rsidR="0006661F" w:rsidRDefault="00B62EB2" w:rsidP="00DC63DF">
      <w:pPr>
        <w:jc w:val="center"/>
        <w:rPr>
          <w:rFonts w:ascii="Arial Narrow" w:hAnsi="Arial Narrow"/>
          <w:b/>
          <w:sz w:val="22"/>
          <w:szCs w:val="22"/>
        </w:rPr>
      </w:pPr>
      <w:r w:rsidRPr="00F2151F">
        <w:rPr>
          <w:rFonts w:ascii="Arial Narrow" w:hAnsi="Arial Narrow"/>
          <w:b/>
          <w:color w:val="FF0000"/>
        </w:rPr>
        <w:t>FOR ANY EMERGENCY SITUATION WHERE ASSISTANCE IS REQUIRED CONTACT UNIVERSITY SECURITY (</w:t>
      </w:r>
      <w:r>
        <w:rPr>
          <w:rFonts w:ascii="Arial Narrow" w:hAnsi="Arial Narrow"/>
          <w:b/>
          <w:color w:val="FF0000"/>
        </w:rPr>
        <w:t xml:space="preserve">831) </w:t>
      </w:r>
      <w:r w:rsidRPr="00F2151F">
        <w:rPr>
          <w:rFonts w:ascii="Arial Narrow" w:hAnsi="Arial Narrow"/>
          <w:b/>
          <w:color w:val="FF0000"/>
        </w:rPr>
        <w:t>35444</w:t>
      </w:r>
    </w:p>
    <w:sectPr w:rsidR="0006661F" w:rsidSect="00DC63DF">
      <w:headerReference w:type="even" r:id="rId12"/>
      <w:headerReference w:type="default" r:id="rId13"/>
      <w:footerReference w:type="even" r:id="rId14"/>
      <w:footerReference w:type="default" r:id="rId15"/>
      <w:headerReference w:type="first" r:id="rId16"/>
      <w:footerReference w:type="first" r:id="rId17"/>
      <w:pgSz w:w="16839" w:h="23814" w:code="8"/>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D0823" w14:textId="77777777" w:rsidR="00F52796" w:rsidRDefault="00F52796" w:rsidP="00734DEC">
      <w:r>
        <w:separator/>
      </w:r>
    </w:p>
  </w:endnote>
  <w:endnote w:type="continuationSeparator" w:id="0">
    <w:p w14:paraId="7420F92F" w14:textId="77777777" w:rsidR="00F52796" w:rsidRDefault="00F52796"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CCF7" w14:textId="77777777" w:rsidR="00F52796" w:rsidRPr="007A3637" w:rsidRDefault="00F52796">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3D57E916" w14:textId="77777777" w:rsidR="00F52796" w:rsidRDefault="00F527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4A90" w14:textId="77777777" w:rsidR="00F52796" w:rsidRDefault="00F52796" w:rsidP="00B62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5"/>
      <w:gridCol w:w="1268"/>
      <w:gridCol w:w="1828"/>
      <w:gridCol w:w="1372"/>
    </w:tblGrid>
    <w:tr w:rsidR="00F52796" w:rsidRPr="008E5E43" w14:paraId="0744B0A2" w14:textId="77777777" w:rsidTr="00B70750">
      <w:tc>
        <w:tcPr>
          <w:tcW w:w="1096" w:type="dxa"/>
        </w:tcPr>
        <w:p w14:paraId="79A03EEA" w14:textId="77777777" w:rsidR="00F52796" w:rsidRPr="008E5E43" w:rsidRDefault="00F52796" w:rsidP="00837588">
          <w:pPr>
            <w:rPr>
              <w:rFonts w:ascii="Arial Narrow" w:hAnsi="Arial Narrow"/>
              <w:b/>
              <w:sz w:val="14"/>
              <w:szCs w:val="14"/>
            </w:rPr>
          </w:pPr>
          <w:r w:rsidRPr="008E5E43">
            <w:rPr>
              <w:rFonts w:ascii="Arial Narrow" w:hAnsi="Arial Narrow"/>
              <w:b/>
              <w:sz w:val="14"/>
              <w:szCs w:val="14"/>
            </w:rPr>
            <w:t>HSW Handbook</w:t>
          </w:r>
        </w:p>
      </w:tc>
      <w:tc>
        <w:tcPr>
          <w:tcW w:w="4205" w:type="dxa"/>
        </w:tcPr>
        <w:p w14:paraId="139A9796" w14:textId="77777777" w:rsidR="00F52796" w:rsidRPr="008E5E43" w:rsidRDefault="00F52796" w:rsidP="00837588">
          <w:pPr>
            <w:rPr>
              <w:rFonts w:ascii="Arial Narrow" w:hAnsi="Arial Narrow"/>
              <w:b/>
              <w:sz w:val="14"/>
              <w:szCs w:val="14"/>
            </w:rPr>
          </w:pPr>
          <w:r>
            <w:rPr>
              <w:rFonts w:ascii="Arial Narrow" w:hAnsi="Arial Narrow"/>
              <w:b/>
              <w:sz w:val="14"/>
              <w:szCs w:val="14"/>
            </w:rPr>
            <w:t>Emergency Management</w:t>
          </w:r>
        </w:p>
      </w:tc>
      <w:tc>
        <w:tcPr>
          <w:tcW w:w="1268" w:type="dxa"/>
        </w:tcPr>
        <w:p w14:paraId="2CB623A5" w14:textId="77777777" w:rsidR="00F52796" w:rsidRPr="008E5E43" w:rsidRDefault="00F52796" w:rsidP="00837588">
          <w:pPr>
            <w:rPr>
              <w:rFonts w:ascii="Arial Narrow" w:hAnsi="Arial Narrow"/>
              <w:b/>
              <w:sz w:val="14"/>
              <w:szCs w:val="14"/>
            </w:rPr>
          </w:pPr>
          <w:r w:rsidRPr="008E5E43">
            <w:rPr>
              <w:rFonts w:ascii="Arial Narrow" w:hAnsi="Arial Narrow"/>
              <w:b/>
              <w:sz w:val="14"/>
              <w:szCs w:val="14"/>
            </w:rPr>
            <w:t xml:space="preserve">Effective Date: </w:t>
          </w:r>
        </w:p>
      </w:tc>
      <w:tc>
        <w:tcPr>
          <w:tcW w:w="1828" w:type="dxa"/>
          <w:tcBorders>
            <w:right w:val="single" w:sz="4" w:space="0" w:color="auto"/>
          </w:tcBorders>
        </w:tcPr>
        <w:p w14:paraId="628235B9" w14:textId="77777777" w:rsidR="00F52796" w:rsidRPr="00837588" w:rsidRDefault="00F52796" w:rsidP="00837588">
          <w:pPr>
            <w:rPr>
              <w:rFonts w:ascii="Arial Narrow" w:hAnsi="Arial Narrow"/>
              <w:sz w:val="14"/>
              <w:szCs w:val="14"/>
            </w:rPr>
          </w:pPr>
          <w:r w:rsidRPr="00837588">
            <w:rPr>
              <w:rFonts w:ascii="Arial Narrow" w:hAnsi="Arial Narrow"/>
              <w:sz w:val="14"/>
              <w:szCs w:val="14"/>
            </w:rPr>
            <w:t>30 October 2018</w:t>
          </w:r>
        </w:p>
      </w:tc>
      <w:tc>
        <w:tcPr>
          <w:tcW w:w="1372" w:type="dxa"/>
          <w:tcBorders>
            <w:top w:val="single" w:sz="4" w:space="0" w:color="auto"/>
            <w:left w:val="single" w:sz="4" w:space="0" w:color="auto"/>
            <w:bottom w:val="single" w:sz="4" w:space="0" w:color="auto"/>
            <w:right w:val="single" w:sz="4" w:space="0" w:color="auto"/>
          </w:tcBorders>
        </w:tcPr>
        <w:p w14:paraId="3853F0AB" w14:textId="77777777" w:rsidR="00F52796" w:rsidRPr="008F0162" w:rsidRDefault="00F52796" w:rsidP="00837588">
          <w:pPr>
            <w:rPr>
              <w:rFonts w:ascii="Arial Narrow" w:hAnsi="Arial Narrow"/>
              <w:b/>
              <w:sz w:val="14"/>
              <w:szCs w:val="14"/>
            </w:rPr>
          </w:pPr>
          <w:r w:rsidRPr="00837588">
            <w:rPr>
              <w:rFonts w:ascii="Arial Narrow" w:hAnsi="Arial Narrow"/>
              <w:b/>
              <w:sz w:val="14"/>
              <w:szCs w:val="14"/>
            </w:rPr>
            <w:t>Version   3.</w:t>
          </w:r>
          <w:r>
            <w:rPr>
              <w:rFonts w:ascii="Arial Narrow" w:hAnsi="Arial Narrow"/>
              <w:b/>
              <w:sz w:val="14"/>
              <w:szCs w:val="14"/>
            </w:rPr>
            <w:t>2</w:t>
          </w:r>
        </w:p>
      </w:tc>
    </w:tr>
    <w:tr w:rsidR="00F52796" w:rsidRPr="008E5E43" w14:paraId="513CEF6C" w14:textId="77777777" w:rsidTr="00B70750">
      <w:tc>
        <w:tcPr>
          <w:tcW w:w="1096" w:type="dxa"/>
        </w:tcPr>
        <w:p w14:paraId="7138E887" w14:textId="77777777" w:rsidR="00F52796" w:rsidRPr="00FC0292" w:rsidRDefault="00F52796" w:rsidP="00911644">
          <w:pPr>
            <w:rPr>
              <w:rFonts w:ascii="Arial Narrow" w:hAnsi="Arial Narrow"/>
              <w:b/>
              <w:sz w:val="14"/>
              <w:szCs w:val="14"/>
            </w:rPr>
          </w:pPr>
          <w:r w:rsidRPr="00FC0292">
            <w:rPr>
              <w:rFonts w:ascii="Arial Narrow" w:hAnsi="Arial Narrow"/>
              <w:b/>
              <w:sz w:val="14"/>
              <w:szCs w:val="14"/>
            </w:rPr>
            <w:t xml:space="preserve">Authorised by </w:t>
          </w:r>
        </w:p>
      </w:tc>
      <w:tc>
        <w:tcPr>
          <w:tcW w:w="4205" w:type="dxa"/>
        </w:tcPr>
        <w:p w14:paraId="2F3D6D4B" w14:textId="77777777" w:rsidR="00F52796" w:rsidRPr="00911644" w:rsidRDefault="00F52796" w:rsidP="00911644">
          <w:pPr>
            <w:rPr>
              <w:rFonts w:ascii="Arial Narrow" w:hAnsi="Arial Narrow"/>
              <w:b/>
              <w:strike/>
              <w:sz w:val="14"/>
              <w:szCs w:val="14"/>
            </w:rPr>
          </w:pPr>
          <w:r w:rsidRPr="00911644">
            <w:rPr>
              <w:rFonts w:ascii="Arial Narrow" w:hAnsi="Arial Narrow"/>
              <w:b/>
              <w:sz w:val="14"/>
              <w:szCs w:val="14"/>
            </w:rPr>
            <w:t>Chief Operating Officer (Division of University Operations)</w:t>
          </w:r>
        </w:p>
      </w:tc>
      <w:tc>
        <w:tcPr>
          <w:tcW w:w="1268" w:type="dxa"/>
        </w:tcPr>
        <w:p w14:paraId="62969F99" w14:textId="77777777" w:rsidR="00F52796" w:rsidRPr="008E5E43" w:rsidRDefault="00F52796" w:rsidP="00911644">
          <w:pPr>
            <w:rPr>
              <w:rFonts w:ascii="Arial Narrow" w:hAnsi="Arial Narrow"/>
              <w:b/>
              <w:sz w:val="14"/>
              <w:szCs w:val="14"/>
            </w:rPr>
          </w:pPr>
          <w:r w:rsidRPr="008E5E43">
            <w:rPr>
              <w:rFonts w:ascii="Arial Narrow" w:hAnsi="Arial Narrow"/>
              <w:b/>
              <w:sz w:val="14"/>
              <w:szCs w:val="14"/>
            </w:rPr>
            <w:t>Review Date:</w:t>
          </w:r>
        </w:p>
      </w:tc>
      <w:tc>
        <w:tcPr>
          <w:tcW w:w="1828" w:type="dxa"/>
          <w:tcBorders>
            <w:right w:val="single" w:sz="4" w:space="0" w:color="auto"/>
          </w:tcBorders>
        </w:tcPr>
        <w:p w14:paraId="4775AA1E" w14:textId="77777777" w:rsidR="00F52796" w:rsidRPr="00911644" w:rsidRDefault="00F52796" w:rsidP="00911644">
          <w:pPr>
            <w:rPr>
              <w:rFonts w:ascii="Arial Narrow" w:hAnsi="Arial Narrow"/>
              <w:strike/>
              <w:sz w:val="14"/>
              <w:szCs w:val="14"/>
            </w:rPr>
          </w:pPr>
          <w:r w:rsidRPr="00911644">
            <w:rPr>
              <w:rFonts w:ascii="Arial Narrow" w:hAnsi="Arial Narrow"/>
              <w:sz w:val="14"/>
              <w:szCs w:val="14"/>
            </w:rPr>
            <w:t>15 November 2020</w:t>
          </w:r>
        </w:p>
      </w:tc>
      <w:tc>
        <w:tcPr>
          <w:tcW w:w="1372" w:type="dxa"/>
          <w:tcBorders>
            <w:top w:val="single" w:sz="4" w:space="0" w:color="auto"/>
            <w:left w:val="single" w:sz="4" w:space="0" w:color="auto"/>
            <w:bottom w:val="single" w:sz="4" w:space="0" w:color="auto"/>
            <w:right w:val="single" w:sz="4" w:space="0" w:color="auto"/>
          </w:tcBorders>
        </w:tcPr>
        <w:p w14:paraId="080C0C35" w14:textId="77777777" w:rsidR="00F52796" w:rsidRPr="00403E2E" w:rsidRDefault="00F52796" w:rsidP="00911644">
          <w:pPr>
            <w:pStyle w:val="Footer"/>
            <w:rPr>
              <w:rFonts w:ascii="Arial Narrow" w:hAnsi="Arial Narrow"/>
              <w:b/>
              <w:sz w:val="14"/>
              <w:szCs w:val="14"/>
            </w:rPr>
          </w:pPr>
          <w:r w:rsidRPr="00403E2E">
            <w:rPr>
              <w:rFonts w:ascii="Arial Narrow" w:hAnsi="Arial Narrow"/>
              <w:b/>
              <w:sz w:val="14"/>
              <w:szCs w:val="14"/>
            </w:rPr>
            <w:t xml:space="preserve">Page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PAGE </w:instrText>
          </w:r>
          <w:r w:rsidRPr="00403E2E">
            <w:rPr>
              <w:rStyle w:val="PageNumber"/>
              <w:rFonts w:ascii="Arial Narrow" w:hAnsi="Arial Narrow"/>
              <w:b/>
              <w:sz w:val="14"/>
              <w:szCs w:val="14"/>
            </w:rPr>
            <w:fldChar w:fldCharType="separate"/>
          </w:r>
          <w:r w:rsidR="00874023">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r w:rsidRPr="00403E2E">
            <w:rPr>
              <w:rStyle w:val="PageNumber"/>
              <w:rFonts w:ascii="Arial Narrow" w:hAnsi="Arial Narrow"/>
              <w:b/>
              <w:sz w:val="14"/>
              <w:szCs w:val="14"/>
            </w:rPr>
            <w:t xml:space="preserve"> of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NUMPAGES </w:instrText>
          </w:r>
          <w:r w:rsidRPr="00403E2E">
            <w:rPr>
              <w:rStyle w:val="PageNumber"/>
              <w:rFonts w:ascii="Arial Narrow" w:hAnsi="Arial Narrow"/>
              <w:b/>
              <w:sz w:val="14"/>
              <w:szCs w:val="14"/>
            </w:rPr>
            <w:fldChar w:fldCharType="separate"/>
          </w:r>
          <w:r w:rsidR="00874023">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p>
      </w:tc>
    </w:tr>
    <w:tr w:rsidR="00F52796" w:rsidRPr="008E5E43" w14:paraId="7934F869" w14:textId="77777777" w:rsidTr="00B70750">
      <w:tc>
        <w:tcPr>
          <w:tcW w:w="1096" w:type="dxa"/>
        </w:tcPr>
        <w:p w14:paraId="29B9D57B" w14:textId="77777777" w:rsidR="00F52796" w:rsidRPr="008E5E43" w:rsidRDefault="00F52796" w:rsidP="00BC614E">
          <w:pPr>
            <w:rPr>
              <w:rFonts w:ascii="Arial Narrow" w:hAnsi="Arial Narrow"/>
              <w:b/>
              <w:sz w:val="14"/>
              <w:szCs w:val="14"/>
            </w:rPr>
          </w:pPr>
          <w:r w:rsidRPr="008E5E43">
            <w:rPr>
              <w:rFonts w:ascii="Arial Narrow" w:hAnsi="Arial Narrow"/>
              <w:b/>
              <w:sz w:val="14"/>
              <w:szCs w:val="14"/>
            </w:rPr>
            <w:t>Warning</w:t>
          </w:r>
        </w:p>
      </w:tc>
      <w:tc>
        <w:tcPr>
          <w:tcW w:w="8673" w:type="dxa"/>
          <w:gridSpan w:val="4"/>
          <w:tcBorders>
            <w:right w:val="single" w:sz="4" w:space="0" w:color="auto"/>
          </w:tcBorders>
        </w:tcPr>
        <w:p w14:paraId="593FA1F4" w14:textId="77777777" w:rsidR="00F52796" w:rsidRPr="008E5E43" w:rsidRDefault="00F52796"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002ACE22" w14:textId="77777777" w:rsidR="00F52796" w:rsidRDefault="00F52796"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03ED" w14:textId="77777777" w:rsidR="00F52796" w:rsidRDefault="00F52796">
    <w:pPr>
      <w:pStyle w:val="Footer"/>
    </w:pPr>
    <w:r>
      <w:rPr>
        <w:noProof/>
        <w:lang w:eastAsia="en-AU"/>
      </w:rPr>
      <w:drawing>
        <wp:anchor distT="0" distB="0" distL="114300" distR="114300" simplePos="0" relativeHeight="251664896" behindDoc="1" locked="0" layoutInCell="1" allowOverlap="1" wp14:anchorId="460D2598" wp14:editId="01680E8A">
          <wp:simplePos x="0" y="0"/>
          <wp:positionH relativeFrom="column">
            <wp:posOffset>6981190</wp:posOffset>
          </wp:positionH>
          <wp:positionV relativeFrom="paragraph">
            <wp:posOffset>-212090</wp:posOffset>
          </wp:positionV>
          <wp:extent cx="7545070" cy="7734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3C99" w14:textId="77777777" w:rsidR="00F52796" w:rsidRDefault="00F52796" w:rsidP="00734DEC">
      <w:r>
        <w:separator/>
      </w:r>
    </w:p>
  </w:footnote>
  <w:footnote w:type="continuationSeparator" w:id="0">
    <w:p w14:paraId="21C9B7CD" w14:textId="77777777" w:rsidR="00F52796" w:rsidRDefault="00F52796"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E0BC" w14:textId="77777777" w:rsidR="00F52796" w:rsidRDefault="00F52796">
    <w:pPr>
      <w:pStyle w:val="Header"/>
    </w:pPr>
    <w:r>
      <w:rPr>
        <w:noProof/>
        <w:color w:val="7F7F7F" w:themeColor="text1" w:themeTint="80"/>
        <w:lang w:eastAsia="en-AU"/>
      </w:rPr>
      <mc:AlternateContent>
        <mc:Choice Requires="wps">
          <w:drawing>
            <wp:anchor distT="4294967292" distB="4294967292" distL="114300" distR="114300" simplePos="0" relativeHeight="251658752" behindDoc="0" locked="0" layoutInCell="1" allowOverlap="1" wp14:anchorId="47AF0FA0" wp14:editId="21F74ED5">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70A957"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F52796" w14:paraId="70B98E3C" w14:textId="77777777" w:rsidTr="00DB6A80">
      <w:tc>
        <w:tcPr>
          <w:tcW w:w="4997" w:type="dxa"/>
        </w:tcPr>
        <w:p w14:paraId="79B5FB26" w14:textId="77777777" w:rsidR="00F52796" w:rsidRDefault="00F52796" w:rsidP="00DB6A80">
          <w:pPr>
            <w:pStyle w:val="Header"/>
            <w:rPr>
              <w:rFonts w:ascii="Arial Narrow" w:hAnsi="Arial Narrow"/>
              <w:b/>
              <w:sz w:val="20"/>
              <w:szCs w:val="20"/>
            </w:rPr>
          </w:pPr>
        </w:p>
        <w:p w14:paraId="5570EC9F" w14:textId="77777777" w:rsidR="00F52796" w:rsidRDefault="00F52796"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14:paraId="68326780" w14:textId="77777777" w:rsidR="00F52796" w:rsidRDefault="00F52796" w:rsidP="00DB6A80">
          <w:pPr>
            <w:pStyle w:val="Header"/>
            <w:jc w:val="right"/>
            <w:rPr>
              <w:rFonts w:ascii="Arial Narrow" w:hAnsi="Arial Narrow"/>
              <w:b/>
              <w:sz w:val="20"/>
              <w:szCs w:val="20"/>
            </w:rPr>
          </w:pPr>
          <w:r>
            <w:rPr>
              <w:noProof/>
              <w:lang w:eastAsia="en-AU"/>
            </w:rPr>
            <w:drawing>
              <wp:inline distT="0" distB="0" distL="0" distR="0" wp14:anchorId="279815D3" wp14:editId="108A0E55">
                <wp:extent cx="846331" cy="259080"/>
                <wp:effectExtent l="0" t="0" r="0" b="7620"/>
                <wp:docPr id="195"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199293DA" w14:textId="77777777" w:rsidR="00F52796" w:rsidRDefault="00F52796" w:rsidP="00DB6A80">
    <w:pPr>
      <w:pStyle w:val="Header"/>
    </w:pPr>
    <w:r>
      <w:rPr>
        <w:noProof/>
        <w:lang w:eastAsia="en-AU"/>
      </w:rPr>
      <mc:AlternateContent>
        <mc:Choice Requires="wps">
          <w:drawing>
            <wp:anchor distT="4294967294" distB="4294967294" distL="114300" distR="114300" simplePos="0" relativeHeight="251671040" behindDoc="0" locked="0" layoutInCell="1" allowOverlap="1" wp14:anchorId="1B547BB8" wp14:editId="131AF519">
              <wp:simplePos x="0" y="0"/>
              <wp:positionH relativeFrom="column">
                <wp:posOffset>19685</wp:posOffset>
              </wp:positionH>
              <wp:positionV relativeFrom="paragraph">
                <wp:posOffset>95884</wp:posOffset>
              </wp:positionV>
              <wp:extent cx="6209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767307" id="Straight Connector 3"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" strokecolor="#4579b8 [3044]"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A6D5" w14:textId="77777777" w:rsidR="00F52796" w:rsidRDefault="00F52796">
    <w:pPr>
      <w:pStyle w:val="Header"/>
    </w:pPr>
    <w:r>
      <w:rPr>
        <w:noProof/>
        <w:lang w:eastAsia="en-AU"/>
      </w:rPr>
      <w:drawing>
        <wp:anchor distT="0" distB="0" distL="114300" distR="114300" simplePos="0" relativeHeight="251668992" behindDoc="1" locked="0" layoutInCell="1" allowOverlap="1" wp14:anchorId="0C397CDA" wp14:editId="14777696">
          <wp:simplePos x="0" y="0"/>
          <wp:positionH relativeFrom="column">
            <wp:posOffset>-720090</wp:posOffset>
          </wp:positionH>
          <wp:positionV relativeFrom="paragraph">
            <wp:posOffset>-450215</wp:posOffset>
          </wp:positionV>
          <wp:extent cx="7562339" cy="10692740"/>
          <wp:effectExtent l="0" t="0" r="6985"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807"/>
    <w:multiLevelType w:val="hybridMultilevel"/>
    <w:tmpl w:val="A39E5D4C"/>
    <w:lvl w:ilvl="0" w:tplc="CAB6657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B4995"/>
    <w:multiLevelType w:val="hybridMultilevel"/>
    <w:tmpl w:val="ECD6522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E71FD"/>
    <w:multiLevelType w:val="hybridMultilevel"/>
    <w:tmpl w:val="CB4E1322"/>
    <w:lvl w:ilvl="0" w:tplc="5F8E5DEE">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70462"/>
    <w:multiLevelType w:val="hybridMultilevel"/>
    <w:tmpl w:val="DC845C4C"/>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51850"/>
    <w:multiLevelType w:val="hybridMultilevel"/>
    <w:tmpl w:val="377C140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053CA"/>
    <w:multiLevelType w:val="hybridMultilevel"/>
    <w:tmpl w:val="0AB2C76C"/>
    <w:lvl w:ilvl="0" w:tplc="28CEAD1A">
      <w:start w:val="1"/>
      <w:numFmt w:val="decimal"/>
      <w:lvlText w:val="%1."/>
      <w:lvlJc w:val="left"/>
      <w:pPr>
        <w:ind w:left="36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729"/>
    <w:multiLevelType w:val="hybridMultilevel"/>
    <w:tmpl w:val="37980C2A"/>
    <w:lvl w:ilvl="0" w:tplc="1DDE3DF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005"/>
    <w:multiLevelType w:val="hybridMultilevel"/>
    <w:tmpl w:val="77E29ABA"/>
    <w:lvl w:ilvl="0" w:tplc="8DD83D44">
      <w:start w:val="1"/>
      <w:numFmt w:val="bullet"/>
      <w:lvlText w:val=""/>
      <w:lvlJc w:val="left"/>
      <w:pPr>
        <w:tabs>
          <w:tab w:val="num" w:pos="360"/>
        </w:tabs>
        <w:ind w:left="360" w:hanging="360"/>
      </w:pPr>
      <w:rPr>
        <w:rFonts w:ascii="Wingdings" w:hAnsi="Wingdings" w:hint="default"/>
        <w:strike w:val="0"/>
        <w:color w:val="auto"/>
        <w:sz w:val="18"/>
        <w:szCs w:val="14"/>
      </w:rPr>
    </w:lvl>
    <w:lvl w:ilvl="1" w:tplc="C29E9D62">
      <w:start w:val="1"/>
      <w:numFmt w:val="bullet"/>
      <w:lvlText w:val=""/>
      <w:lvlJc w:val="left"/>
      <w:pPr>
        <w:tabs>
          <w:tab w:val="num" w:pos="1156"/>
        </w:tabs>
        <w:ind w:left="1156" w:hanging="360"/>
      </w:pPr>
      <w:rPr>
        <w:rFonts w:ascii="Symbol" w:hAnsi="Symbol" w:hint="default"/>
        <w:color w:val="auto"/>
        <w:sz w:val="20"/>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4176FB5"/>
    <w:multiLevelType w:val="hybridMultilevel"/>
    <w:tmpl w:val="D106923C"/>
    <w:lvl w:ilvl="0" w:tplc="B2CA91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B140FB"/>
    <w:multiLevelType w:val="hybridMultilevel"/>
    <w:tmpl w:val="40D224FC"/>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46665"/>
    <w:multiLevelType w:val="hybridMultilevel"/>
    <w:tmpl w:val="B23EA556"/>
    <w:lvl w:ilvl="0" w:tplc="7D966178">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A7881"/>
    <w:multiLevelType w:val="hybridMultilevel"/>
    <w:tmpl w:val="47C816D8"/>
    <w:lvl w:ilvl="0" w:tplc="D1CACCFC">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31B3D"/>
    <w:multiLevelType w:val="hybridMultilevel"/>
    <w:tmpl w:val="011E3CAA"/>
    <w:lvl w:ilvl="0" w:tplc="C7F0D7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7150D7"/>
    <w:multiLevelType w:val="hybridMultilevel"/>
    <w:tmpl w:val="4030DBF2"/>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56F1D"/>
    <w:multiLevelType w:val="hybridMultilevel"/>
    <w:tmpl w:val="3D043D86"/>
    <w:lvl w:ilvl="0" w:tplc="12D283BE">
      <w:start w:val="1"/>
      <w:numFmt w:val="bullet"/>
      <w:lvlText w:val=""/>
      <w:lvlJc w:val="left"/>
      <w:pPr>
        <w:ind w:left="360" w:hanging="360"/>
      </w:pPr>
      <w:rPr>
        <w:rFonts w:ascii="Symbol" w:hAnsi="Symbo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DF3A16"/>
    <w:multiLevelType w:val="hybridMultilevel"/>
    <w:tmpl w:val="220A487A"/>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F330D"/>
    <w:multiLevelType w:val="hybridMultilevel"/>
    <w:tmpl w:val="FDD216C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9D1C1B"/>
    <w:multiLevelType w:val="hybridMultilevel"/>
    <w:tmpl w:val="D4A8D63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363187"/>
    <w:multiLevelType w:val="hybridMultilevel"/>
    <w:tmpl w:val="8E7A8682"/>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07C7C"/>
    <w:multiLevelType w:val="hybridMultilevel"/>
    <w:tmpl w:val="D052625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B6153A5"/>
    <w:multiLevelType w:val="hybridMultilevel"/>
    <w:tmpl w:val="5588D00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9D465D"/>
    <w:multiLevelType w:val="hybridMultilevel"/>
    <w:tmpl w:val="30F21572"/>
    <w:lvl w:ilvl="0" w:tplc="3B34C8F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44497"/>
    <w:multiLevelType w:val="hybridMultilevel"/>
    <w:tmpl w:val="D18C8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766F11"/>
    <w:multiLevelType w:val="hybridMultilevel"/>
    <w:tmpl w:val="796CB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FF90D84"/>
    <w:multiLevelType w:val="hybridMultilevel"/>
    <w:tmpl w:val="7A823CB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60E97"/>
    <w:multiLevelType w:val="hybridMultilevel"/>
    <w:tmpl w:val="E0525136"/>
    <w:lvl w:ilvl="0" w:tplc="D57ED4D4">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890458"/>
    <w:multiLevelType w:val="hybridMultilevel"/>
    <w:tmpl w:val="0D6EAE72"/>
    <w:lvl w:ilvl="0" w:tplc="D1D43C3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B32B3"/>
    <w:multiLevelType w:val="hybridMultilevel"/>
    <w:tmpl w:val="6C1A8760"/>
    <w:lvl w:ilvl="0" w:tplc="535A0020">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3B0A04"/>
    <w:multiLevelType w:val="hybridMultilevel"/>
    <w:tmpl w:val="CFFC8DA0"/>
    <w:lvl w:ilvl="0" w:tplc="9A86911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E2531"/>
    <w:multiLevelType w:val="hybridMultilevel"/>
    <w:tmpl w:val="FD846A8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3F6B38"/>
    <w:multiLevelType w:val="hybridMultilevel"/>
    <w:tmpl w:val="AD029558"/>
    <w:lvl w:ilvl="0" w:tplc="F2044D92">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FE0115"/>
    <w:multiLevelType w:val="hybridMultilevel"/>
    <w:tmpl w:val="4DD4396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E17E1"/>
    <w:multiLevelType w:val="hybridMultilevel"/>
    <w:tmpl w:val="709C86EC"/>
    <w:lvl w:ilvl="0" w:tplc="8AAAFE1E">
      <w:start w:val="1"/>
      <w:numFmt w:val="bullet"/>
      <w:lvlText w:val=""/>
      <w:lvlJc w:val="left"/>
      <w:pPr>
        <w:ind w:left="360" w:hanging="360"/>
      </w:pPr>
      <w:rPr>
        <w:rFonts w:ascii="Wingdings" w:hAnsi="Wingdings"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215C83"/>
    <w:multiLevelType w:val="hybridMultilevel"/>
    <w:tmpl w:val="82EC0EFA"/>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B35991"/>
    <w:multiLevelType w:val="hybridMultilevel"/>
    <w:tmpl w:val="AD1C849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732B5F"/>
    <w:multiLevelType w:val="hybridMultilevel"/>
    <w:tmpl w:val="C26890B2"/>
    <w:lvl w:ilvl="0" w:tplc="69A414D4">
      <w:start w:val="1"/>
      <w:numFmt w:val="bullet"/>
      <w:lvlText w:val=""/>
      <w:lvlJc w:val="left"/>
      <w:pPr>
        <w:tabs>
          <w:tab w:val="num" w:pos="360"/>
        </w:tabs>
        <w:ind w:left="360" w:hanging="360"/>
      </w:pPr>
      <w:rPr>
        <w:rFonts w:ascii="Wingdings" w:hAnsi="Wingdings" w:hint="default"/>
        <w:color w:val="auto"/>
        <w:sz w:val="18"/>
        <w:szCs w:val="18"/>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49F87700"/>
    <w:multiLevelType w:val="hybridMultilevel"/>
    <w:tmpl w:val="5C5C880C"/>
    <w:lvl w:ilvl="0" w:tplc="1450AB6C">
      <w:start w:val="1"/>
      <w:numFmt w:val="bullet"/>
      <w:lvlText w:val=""/>
      <w:lvlJc w:val="left"/>
      <w:pPr>
        <w:tabs>
          <w:tab w:val="num" w:pos="360"/>
        </w:tabs>
        <w:ind w:left="360" w:hanging="360"/>
      </w:pPr>
      <w:rPr>
        <w:rFonts w:ascii="Wingdings" w:hAnsi="Wingdings" w:hint="default"/>
        <w:sz w:val="18"/>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554C8E"/>
    <w:multiLevelType w:val="hybridMultilevel"/>
    <w:tmpl w:val="627C94E4"/>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80086C"/>
    <w:multiLevelType w:val="hybridMultilevel"/>
    <w:tmpl w:val="853E3E60"/>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BD7FCD"/>
    <w:multiLevelType w:val="hybridMultilevel"/>
    <w:tmpl w:val="8A102F24"/>
    <w:lvl w:ilvl="0" w:tplc="ED904062">
      <w:start w:val="1"/>
      <w:numFmt w:val="bullet"/>
      <w:lvlText w:val=""/>
      <w:lvlJc w:val="left"/>
      <w:pPr>
        <w:tabs>
          <w:tab w:val="num" w:pos="360"/>
        </w:tabs>
        <w:ind w:left="360" w:hanging="360"/>
      </w:pPr>
      <w:rPr>
        <w:rFonts w:ascii="Symbol" w:hAnsi="Symbol" w:hint="default"/>
        <w:color w:val="FFFFFF" w:themeColor="background1"/>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779084A"/>
    <w:multiLevelType w:val="hybridMultilevel"/>
    <w:tmpl w:val="526422B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F07805"/>
    <w:multiLevelType w:val="hybridMultilevel"/>
    <w:tmpl w:val="4E6A889E"/>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131391"/>
    <w:multiLevelType w:val="hybridMultilevel"/>
    <w:tmpl w:val="DB284B56"/>
    <w:lvl w:ilvl="0" w:tplc="8356DEEE">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53D30E5"/>
    <w:multiLevelType w:val="hybridMultilevel"/>
    <w:tmpl w:val="3D901216"/>
    <w:lvl w:ilvl="0" w:tplc="2964301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572F7C"/>
    <w:multiLevelType w:val="hybridMultilevel"/>
    <w:tmpl w:val="D8DAAD30"/>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6A3A9C"/>
    <w:multiLevelType w:val="hybridMultilevel"/>
    <w:tmpl w:val="02245F04"/>
    <w:lvl w:ilvl="0" w:tplc="78CC9D9E">
      <w:start w:val="1"/>
      <w:numFmt w:val="bullet"/>
      <w:lvlText w:val=""/>
      <w:lvlJc w:val="left"/>
      <w:pPr>
        <w:ind w:left="360" w:hanging="360"/>
      </w:pPr>
      <w:rPr>
        <w:rFonts w:ascii="Wingdings" w:hAnsi="Wingdings" w:hint="default"/>
        <w:strike w:val="0"/>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625B9D"/>
    <w:multiLevelType w:val="hybridMultilevel"/>
    <w:tmpl w:val="DDC0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25BD3"/>
    <w:multiLevelType w:val="hybridMultilevel"/>
    <w:tmpl w:val="E54086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704B90"/>
    <w:multiLevelType w:val="hybridMultilevel"/>
    <w:tmpl w:val="994EE750"/>
    <w:lvl w:ilvl="0" w:tplc="668A2746">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3453B0"/>
    <w:multiLevelType w:val="hybridMultilevel"/>
    <w:tmpl w:val="95820F94"/>
    <w:lvl w:ilvl="0" w:tplc="0AFCC2E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3636DF5"/>
    <w:multiLevelType w:val="hybridMultilevel"/>
    <w:tmpl w:val="C822576A"/>
    <w:lvl w:ilvl="0" w:tplc="0A5A5FD0">
      <w:start w:val="1"/>
      <w:numFmt w:val="bullet"/>
      <w:lvlText w:val=""/>
      <w:lvlJc w:val="left"/>
      <w:pPr>
        <w:tabs>
          <w:tab w:val="num" w:pos="360"/>
        </w:tabs>
        <w:ind w:left="360" w:hanging="360"/>
      </w:pPr>
      <w:rPr>
        <w:rFonts w:ascii="Wingdings" w:hAnsi="Wingdings" w:hint="default"/>
        <w:sz w:val="18"/>
        <w:szCs w:val="18"/>
      </w:rPr>
    </w:lvl>
    <w:lvl w:ilvl="1" w:tplc="1450AB6C">
      <w:start w:val="1"/>
      <w:numFmt w:val="bullet"/>
      <w:lvlText w:val=""/>
      <w:lvlJc w:val="left"/>
      <w:pPr>
        <w:tabs>
          <w:tab w:val="num" w:pos="1156"/>
        </w:tabs>
        <w:ind w:left="1156" w:hanging="360"/>
      </w:pPr>
      <w:rPr>
        <w:rFonts w:ascii="Wingdings" w:hAnsi="Wingdings" w:hint="default"/>
        <w:sz w:val="18"/>
        <w:szCs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74FD65DA"/>
    <w:multiLevelType w:val="hybridMultilevel"/>
    <w:tmpl w:val="17348178"/>
    <w:lvl w:ilvl="0" w:tplc="59A0B18A">
      <w:start w:val="1"/>
      <w:numFmt w:val="decimal"/>
      <w:lvlText w:val="(%1)"/>
      <w:lvlJc w:val="left"/>
      <w:pPr>
        <w:tabs>
          <w:tab w:val="num" w:pos="405"/>
        </w:tabs>
        <w:ind w:left="405" w:hanging="360"/>
      </w:pPr>
      <w:rPr>
        <w:rFonts w:ascii="Arial Narrow" w:eastAsia="Times New Roman" w:hAnsi="Arial Narrow" w:cs="Times New Roman"/>
        <w:b w:val="0"/>
        <w:color w:val="auto"/>
        <w:sz w:val="20"/>
        <w:szCs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4" w15:restartNumberingAfterBreak="0">
    <w:nsid w:val="77460A62"/>
    <w:multiLevelType w:val="hybridMultilevel"/>
    <w:tmpl w:val="DAFC8700"/>
    <w:lvl w:ilvl="0" w:tplc="6F4E909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0360FF"/>
    <w:multiLevelType w:val="hybridMultilevel"/>
    <w:tmpl w:val="B95C897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83F51E8"/>
    <w:multiLevelType w:val="hybridMultilevel"/>
    <w:tmpl w:val="2C3EC436"/>
    <w:lvl w:ilvl="0" w:tplc="1450AB6C">
      <w:start w:val="1"/>
      <w:numFmt w:val="bullet"/>
      <w:lvlText w:val=""/>
      <w:lvlJc w:val="left"/>
      <w:pPr>
        <w:ind w:left="360" w:hanging="360"/>
      </w:pPr>
      <w:rPr>
        <w:rFonts w:ascii="Wingdings" w:hAnsi="Wingdings" w:hint="default"/>
        <w:color w:val="auto"/>
        <w:sz w:val="18"/>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8C1F34"/>
    <w:multiLevelType w:val="hybridMultilevel"/>
    <w:tmpl w:val="D934638A"/>
    <w:lvl w:ilvl="0" w:tplc="2DDCCDB2">
      <w:start w:val="1"/>
      <w:numFmt w:val="bullet"/>
      <w:lvlText w:val=""/>
      <w:lvlJc w:val="left"/>
      <w:pPr>
        <w:ind w:left="360" w:hanging="360"/>
      </w:pPr>
      <w:rPr>
        <w:rFonts w:ascii="Symbol" w:hAnsi="Symbol"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EA2220"/>
    <w:multiLevelType w:val="hybridMultilevel"/>
    <w:tmpl w:val="96664874"/>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CB62128"/>
    <w:multiLevelType w:val="hybridMultilevel"/>
    <w:tmpl w:val="6D861A80"/>
    <w:lvl w:ilvl="0" w:tplc="230A819C">
      <w:start w:val="1"/>
      <w:numFmt w:val="bullet"/>
      <w:lvlText w:val=""/>
      <w:lvlJc w:val="left"/>
      <w:pPr>
        <w:ind w:left="360" w:hanging="360"/>
      </w:pPr>
      <w:rPr>
        <w:rFonts w:ascii="Wingdings" w:hAnsi="Wingdings"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F655D4"/>
    <w:multiLevelType w:val="hybridMultilevel"/>
    <w:tmpl w:val="AF6C54D6"/>
    <w:lvl w:ilvl="0" w:tplc="10DC432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num w:numId="1" w16cid:durableId="1587877922">
    <w:abstractNumId w:val="27"/>
  </w:num>
  <w:num w:numId="2" w16cid:durableId="535779487">
    <w:abstractNumId w:val="41"/>
  </w:num>
  <w:num w:numId="3" w16cid:durableId="438918411">
    <w:abstractNumId w:val="54"/>
  </w:num>
  <w:num w:numId="4" w16cid:durableId="1475679634">
    <w:abstractNumId w:val="51"/>
  </w:num>
  <w:num w:numId="5" w16cid:durableId="797993478">
    <w:abstractNumId w:val="8"/>
  </w:num>
  <w:num w:numId="6" w16cid:durableId="1985814408">
    <w:abstractNumId w:val="22"/>
  </w:num>
  <w:num w:numId="7" w16cid:durableId="50619191">
    <w:abstractNumId w:val="4"/>
  </w:num>
  <w:num w:numId="8" w16cid:durableId="939994289">
    <w:abstractNumId w:val="7"/>
  </w:num>
  <w:num w:numId="9" w16cid:durableId="1111512604">
    <w:abstractNumId w:val="40"/>
  </w:num>
  <w:num w:numId="10" w16cid:durableId="1931769742">
    <w:abstractNumId w:val="36"/>
  </w:num>
  <w:num w:numId="11" w16cid:durableId="561915735">
    <w:abstractNumId w:val="60"/>
  </w:num>
  <w:num w:numId="12" w16cid:durableId="516965978">
    <w:abstractNumId w:val="52"/>
  </w:num>
  <w:num w:numId="13" w16cid:durableId="1871844198">
    <w:abstractNumId w:val="31"/>
  </w:num>
  <w:num w:numId="14" w16cid:durableId="505445015">
    <w:abstractNumId w:val="2"/>
  </w:num>
  <w:num w:numId="15" w16cid:durableId="1547140462">
    <w:abstractNumId w:val="33"/>
  </w:num>
  <w:num w:numId="16" w16cid:durableId="1307927187">
    <w:abstractNumId w:val="25"/>
  </w:num>
  <w:num w:numId="17" w16cid:durableId="1468930545">
    <w:abstractNumId w:val="39"/>
  </w:num>
  <w:num w:numId="18" w16cid:durableId="1014767754">
    <w:abstractNumId w:val="37"/>
  </w:num>
  <w:num w:numId="19" w16cid:durableId="335308909">
    <w:abstractNumId w:val="45"/>
  </w:num>
  <w:num w:numId="20" w16cid:durableId="1509976699">
    <w:abstractNumId w:val="6"/>
  </w:num>
  <w:num w:numId="21" w16cid:durableId="2071728231">
    <w:abstractNumId w:val="11"/>
  </w:num>
  <w:num w:numId="22" w16cid:durableId="1695888597">
    <w:abstractNumId w:val="32"/>
  </w:num>
  <w:num w:numId="23" w16cid:durableId="1149322734">
    <w:abstractNumId w:val="55"/>
  </w:num>
  <w:num w:numId="24" w16cid:durableId="216432145">
    <w:abstractNumId w:val="34"/>
  </w:num>
  <w:num w:numId="25" w16cid:durableId="659771750">
    <w:abstractNumId w:val="20"/>
  </w:num>
  <w:num w:numId="26" w16cid:durableId="875122236">
    <w:abstractNumId w:val="26"/>
  </w:num>
  <w:num w:numId="27" w16cid:durableId="1384141403">
    <w:abstractNumId w:val="53"/>
  </w:num>
  <w:num w:numId="28" w16cid:durableId="1697464826">
    <w:abstractNumId w:val="3"/>
  </w:num>
  <w:num w:numId="29" w16cid:durableId="1693413539">
    <w:abstractNumId w:val="59"/>
  </w:num>
  <w:num w:numId="30" w16cid:durableId="1831601967">
    <w:abstractNumId w:val="43"/>
  </w:num>
  <w:num w:numId="31" w16cid:durableId="778070010">
    <w:abstractNumId w:val="13"/>
  </w:num>
  <w:num w:numId="32" w16cid:durableId="2086030737">
    <w:abstractNumId w:val="17"/>
  </w:num>
  <w:num w:numId="33" w16cid:durableId="921254053">
    <w:abstractNumId w:val="38"/>
  </w:num>
  <w:num w:numId="34" w16cid:durableId="36508956">
    <w:abstractNumId w:val="19"/>
  </w:num>
  <w:num w:numId="35" w16cid:durableId="1845783384">
    <w:abstractNumId w:val="35"/>
  </w:num>
  <w:num w:numId="36" w16cid:durableId="495458640">
    <w:abstractNumId w:val="16"/>
  </w:num>
  <w:num w:numId="37" w16cid:durableId="1421022097">
    <w:abstractNumId w:val="42"/>
  </w:num>
  <w:num w:numId="38" w16cid:durableId="1083839449">
    <w:abstractNumId w:val="15"/>
  </w:num>
  <w:num w:numId="39" w16cid:durableId="953443869">
    <w:abstractNumId w:val="10"/>
  </w:num>
  <w:num w:numId="40" w16cid:durableId="226650333">
    <w:abstractNumId w:val="49"/>
  </w:num>
  <w:num w:numId="41" w16cid:durableId="902134515">
    <w:abstractNumId w:val="28"/>
  </w:num>
  <w:num w:numId="42" w16cid:durableId="1790969180">
    <w:abstractNumId w:val="23"/>
  </w:num>
  <w:num w:numId="43" w16cid:durableId="926622014">
    <w:abstractNumId w:val="14"/>
  </w:num>
  <w:num w:numId="44" w16cid:durableId="1303534017">
    <w:abstractNumId w:val="44"/>
  </w:num>
  <w:num w:numId="45" w16cid:durableId="2026470030">
    <w:abstractNumId w:val="29"/>
  </w:num>
  <w:num w:numId="46" w16cid:durableId="130098410">
    <w:abstractNumId w:val="0"/>
  </w:num>
  <w:num w:numId="47" w16cid:durableId="1332560032">
    <w:abstractNumId w:val="21"/>
  </w:num>
  <w:num w:numId="48" w16cid:durableId="1412658318">
    <w:abstractNumId w:val="50"/>
  </w:num>
  <w:num w:numId="49" w16cid:durableId="1968855156">
    <w:abstractNumId w:val="57"/>
  </w:num>
  <w:num w:numId="50" w16cid:durableId="1050836169">
    <w:abstractNumId w:val="5"/>
  </w:num>
  <w:num w:numId="51" w16cid:durableId="2051223690">
    <w:abstractNumId w:val="12"/>
  </w:num>
  <w:num w:numId="52" w16cid:durableId="1013268914">
    <w:abstractNumId w:val="47"/>
  </w:num>
  <w:num w:numId="53" w16cid:durableId="776944404">
    <w:abstractNumId w:val="46"/>
  </w:num>
  <w:num w:numId="54" w16cid:durableId="1595746819">
    <w:abstractNumId w:val="56"/>
  </w:num>
  <w:num w:numId="55" w16cid:durableId="765198656">
    <w:abstractNumId w:val="48"/>
  </w:num>
  <w:num w:numId="56" w16cid:durableId="183250760">
    <w:abstractNumId w:val="24"/>
  </w:num>
  <w:num w:numId="57" w16cid:durableId="201286786">
    <w:abstractNumId w:val="1"/>
  </w:num>
  <w:num w:numId="58" w16cid:durableId="853953718">
    <w:abstractNumId w:val="18"/>
  </w:num>
  <w:num w:numId="59" w16cid:durableId="246502157">
    <w:abstractNumId w:val="9"/>
  </w:num>
  <w:num w:numId="60" w16cid:durableId="2075622054">
    <w:abstractNumId w:val="30"/>
  </w:num>
  <w:num w:numId="61" w16cid:durableId="1696226962">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C1"/>
    <w:rsid w:val="00000D87"/>
    <w:rsid w:val="00004B17"/>
    <w:rsid w:val="00005C46"/>
    <w:rsid w:val="00010308"/>
    <w:rsid w:val="00010F0C"/>
    <w:rsid w:val="000202A8"/>
    <w:rsid w:val="00022213"/>
    <w:rsid w:val="00023BB2"/>
    <w:rsid w:val="00024B28"/>
    <w:rsid w:val="00024CA6"/>
    <w:rsid w:val="0002576A"/>
    <w:rsid w:val="00030072"/>
    <w:rsid w:val="0003392F"/>
    <w:rsid w:val="00034F3F"/>
    <w:rsid w:val="00040245"/>
    <w:rsid w:val="000433AC"/>
    <w:rsid w:val="000452DB"/>
    <w:rsid w:val="000501D8"/>
    <w:rsid w:val="00051730"/>
    <w:rsid w:val="000522D6"/>
    <w:rsid w:val="0005609F"/>
    <w:rsid w:val="000574CC"/>
    <w:rsid w:val="000648C1"/>
    <w:rsid w:val="0006509C"/>
    <w:rsid w:val="0006545B"/>
    <w:rsid w:val="0006661F"/>
    <w:rsid w:val="00066A86"/>
    <w:rsid w:val="000703C6"/>
    <w:rsid w:val="000753AC"/>
    <w:rsid w:val="00082C6E"/>
    <w:rsid w:val="00085D19"/>
    <w:rsid w:val="0009155F"/>
    <w:rsid w:val="00092A7F"/>
    <w:rsid w:val="000942F7"/>
    <w:rsid w:val="000A2EC6"/>
    <w:rsid w:val="000A5438"/>
    <w:rsid w:val="000A5BE0"/>
    <w:rsid w:val="000A72C4"/>
    <w:rsid w:val="000B0467"/>
    <w:rsid w:val="000B08E9"/>
    <w:rsid w:val="000B3544"/>
    <w:rsid w:val="000B508C"/>
    <w:rsid w:val="000B611F"/>
    <w:rsid w:val="000B7D59"/>
    <w:rsid w:val="000C51D4"/>
    <w:rsid w:val="000D1019"/>
    <w:rsid w:val="000D263B"/>
    <w:rsid w:val="000D6E7F"/>
    <w:rsid w:val="000E2120"/>
    <w:rsid w:val="000E72C6"/>
    <w:rsid w:val="00101D1E"/>
    <w:rsid w:val="001025F9"/>
    <w:rsid w:val="001027A0"/>
    <w:rsid w:val="00106742"/>
    <w:rsid w:val="00111669"/>
    <w:rsid w:val="00111A6A"/>
    <w:rsid w:val="001165D4"/>
    <w:rsid w:val="001178E6"/>
    <w:rsid w:val="0012130F"/>
    <w:rsid w:val="00124EC8"/>
    <w:rsid w:val="001257C5"/>
    <w:rsid w:val="0012795E"/>
    <w:rsid w:val="001359AA"/>
    <w:rsid w:val="001366D5"/>
    <w:rsid w:val="001373EF"/>
    <w:rsid w:val="00137944"/>
    <w:rsid w:val="00137C3E"/>
    <w:rsid w:val="00137D10"/>
    <w:rsid w:val="001400B4"/>
    <w:rsid w:val="0014066A"/>
    <w:rsid w:val="00145700"/>
    <w:rsid w:val="00151542"/>
    <w:rsid w:val="0015460C"/>
    <w:rsid w:val="00155A5D"/>
    <w:rsid w:val="001601C0"/>
    <w:rsid w:val="00165F3E"/>
    <w:rsid w:val="00165FDB"/>
    <w:rsid w:val="0017165E"/>
    <w:rsid w:val="00171EC2"/>
    <w:rsid w:val="001757F3"/>
    <w:rsid w:val="001820BE"/>
    <w:rsid w:val="00183361"/>
    <w:rsid w:val="001840E6"/>
    <w:rsid w:val="00184405"/>
    <w:rsid w:val="00185E8A"/>
    <w:rsid w:val="00187F5B"/>
    <w:rsid w:val="00192260"/>
    <w:rsid w:val="00195898"/>
    <w:rsid w:val="00196653"/>
    <w:rsid w:val="00197712"/>
    <w:rsid w:val="001A379D"/>
    <w:rsid w:val="001A4938"/>
    <w:rsid w:val="001A657C"/>
    <w:rsid w:val="001A7681"/>
    <w:rsid w:val="001B2733"/>
    <w:rsid w:val="001B40E3"/>
    <w:rsid w:val="001B6D62"/>
    <w:rsid w:val="001C0F07"/>
    <w:rsid w:val="001C182E"/>
    <w:rsid w:val="001C293E"/>
    <w:rsid w:val="001D47B5"/>
    <w:rsid w:val="001D6CB1"/>
    <w:rsid w:val="001E2AEB"/>
    <w:rsid w:val="001E5122"/>
    <w:rsid w:val="001F15F5"/>
    <w:rsid w:val="001F5536"/>
    <w:rsid w:val="001F6ED0"/>
    <w:rsid w:val="00204353"/>
    <w:rsid w:val="00207842"/>
    <w:rsid w:val="002175E2"/>
    <w:rsid w:val="0021760A"/>
    <w:rsid w:val="00220095"/>
    <w:rsid w:val="00220E04"/>
    <w:rsid w:val="00221257"/>
    <w:rsid w:val="00221AF7"/>
    <w:rsid w:val="00221E3A"/>
    <w:rsid w:val="00222F88"/>
    <w:rsid w:val="0022465B"/>
    <w:rsid w:val="0023044B"/>
    <w:rsid w:val="00232F61"/>
    <w:rsid w:val="002346D9"/>
    <w:rsid w:val="00235360"/>
    <w:rsid w:val="002409B1"/>
    <w:rsid w:val="00240CC9"/>
    <w:rsid w:val="00241354"/>
    <w:rsid w:val="002426FA"/>
    <w:rsid w:val="00242762"/>
    <w:rsid w:val="00250BED"/>
    <w:rsid w:val="0025126D"/>
    <w:rsid w:val="00253315"/>
    <w:rsid w:val="0025398C"/>
    <w:rsid w:val="002600EB"/>
    <w:rsid w:val="002626C4"/>
    <w:rsid w:val="002710FD"/>
    <w:rsid w:val="00271557"/>
    <w:rsid w:val="0027424B"/>
    <w:rsid w:val="00274D89"/>
    <w:rsid w:val="00276D43"/>
    <w:rsid w:val="002843FD"/>
    <w:rsid w:val="0028553A"/>
    <w:rsid w:val="002907A2"/>
    <w:rsid w:val="00291209"/>
    <w:rsid w:val="00292693"/>
    <w:rsid w:val="00292EC6"/>
    <w:rsid w:val="002A2DAB"/>
    <w:rsid w:val="002A66F2"/>
    <w:rsid w:val="002A6BC0"/>
    <w:rsid w:val="002B241F"/>
    <w:rsid w:val="002B4F20"/>
    <w:rsid w:val="002B55A7"/>
    <w:rsid w:val="002B71C9"/>
    <w:rsid w:val="002B7789"/>
    <w:rsid w:val="002C2606"/>
    <w:rsid w:val="002C70BC"/>
    <w:rsid w:val="002D5B8E"/>
    <w:rsid w:val="002D635B"/>
    <w:rsid w:val="002D70DC"/>
    <w:rsid w:val="002D7C6A"/>
    <w:rsid w:val="002E11A4"/>
    <w:rsid w:val="002E1DDD"/>
    <w:rsid w:val="002E27E6"/>
    <w:rsid w:val="002E77FE"/>
    <w:rsid w:val="002F0B25"/>
    <w:rsid w:val="002F173F"/>
    <w:rsid w:val="002F1CCF"/>
    <w:rsid w:val="002F4F2E"/>
    <w:rsid w:val="003024E4"/>
    <w:rsid w:val="00307F23"/>
    <w:rsid w:val="003132A6"/>
    <w:rsid w:val="0031499E"/>
    <w:rsid w:val="00314EBB"/>
    <w:rsid w:val="00316101"/>
    <w:rsid w:val="00321564"/>
    <w:rsid w:val="00331C0A"/>
    <w:rsid w:val="00336415"/>
    <w:rsid w:val="00336611"/>
    <w:rsid w:val="003420D2"/>
    <w:rsid w:val="003442B0"/>
    <w:rsid w:val="0034560A"/>
    <w:rsid w:val="00351D12"/>
    <w:rsid w:val="003531F4"/>
    <w:rsid w:val="00360905"/>
    <w:rsid w:val="00361088"/>
    <w:rsid w:val="00361936"/>
    <w:rsid w:val="00363BBE"/>
    <w:rsid w:val="00365CAB"/>
    <w:rsid w:val="003703C8"/>
    <w:rsid w:val="00373E67"/>
    <w:rsid w:val="00374DE0"/>
    <w:rsid w:val="00375EEE"/>
    <w:rsid w:val="0038317E"/>
    <w:rsid w:val="00383FA6"/>
    <w:rsid w:val="00387C53"/>
    <w:rsid w:val="00395E7D"/>
    <w:rsid w:val="003A031B"/>
    <w:rsid w:val="003A097D"/>
    <w:rsid w:val="003A427C"/>
    <w:rsid w:val="003A51F0"/>
    <w:rsid w:val="003B1BAE"/>
    <w:rsid w:val="003B2AB3"/>
    <w:rsid w:val="003B3389"/>
    <w:rsid w:val="003B3829"/>
    <w:rsid w:val="003C1F0C"/>
    <w:rsid w:val="003C5B70"/>
    <w:rsid w:val="003E17EA"/>
    <w:rsid w:val="003E2028"/>
    <w:rsid w:val="003E3DA2"/>
    <w:rsid w:val="003E3DD5"/>
    <w:rsid w:val="003E5639"/>
    <w:rsid w:val="003F16A2"/>
    <w:rsid w:val="003F236A"/>
    <w:rsid w:val="003F4655"/>
    <w:rsid w:val="00402975"/>
    <w:rsid w:val="00403E2E"/>
    <w:rsid w:val="004101E0"/>
    <w:rsid w:val="00414B15"/>
    <w:rsid w:val="00415E67"/>
    <w:rsid w:val="004211E2"/>
    <w:rsid w:val="00424C87"/>
    <w:rsid w:val="0043058D"/>
    <w:rsid w:val="00430A30"/>
    <w:rsid w:val="00431D30"/>
    <w:rsid w:val="004362C3"/>
    <w:rsid w:val="00442A29"/>
    <w:rsid w:val="00442F5A"/>
    <w:rsid w:val="0044771B"/>
    <w:rsid w:val="004513E3"/>
    <w:rsid w:val="0045254E"/>
    <w:rsid w:val="00462554"/>
    <w:rsid w:val="00463439"/>
    <w:rsid w:val="004738A6"/>
    <w:rsid w:val="00476FFD"/>
    <w:rsid w:val="004835C2"/>
    <w:rsid w:val="00484552"/>
    <w:rsid w:val="0048560E"/>
    <w:rsid w:val="0048564D"/>
    <w:rsid w:val="00486B76"/>
    <w:rsid w:val="0049204B"/>
    <w:rsid w:val="00492339"/>
    <w:rsid w:val="00494243"/>
    <w:rsid w:val="00495600"/>
    <w:rsid w:val="00496CE9"/>
    <w:rsid w:val="004A1117"/>
    <w:rsid w:val="004A48C1"/>
    <w:rsid w:val="004A5556"/>
    <w:rsid w:val="004B12A9"/>
    <w:rsid w:val="004B76A7"/>
    <w:rsid w:val="004C1FF9"/>
    <w:rsid w:val="004C55A2"/>
    <w:rsid w:val="004C5D58"/>
    <w:rsid w:val="004C71E0"/>
    <w:rsid w:val="004C7BA9"/>
    <w:rsid w:val="004D0054"/>
    <w:rsid w:val="004D34B0"/>
    <w:rsid w:val="004D3904"/>
    <w:rsid w:val="004D60A9"/>
    <w:rsid w:val="004D6B09"/>
    <w:rsid w:val="004E68BB"/>
    <w:rsid w:val="004E7148"/>
    <w:rsid w:val="004F497F"/>
    <w:rsid w:val="004F4E34"/>
    <w:rsid w:val="004F6B2D"/>
    <w:rsid w:val="004F70AF"/>
    <w:rsid w:val="00503D4E"/>
    <w:rsid w:val="00505498"/>
    <w:rsid w:val="00507788"/>
    <w:rsid w:val="00511D69"/>
    <w:rsid w:val="00512E9B"/>
    <w:rsid w:val="005131BD"/>
    <w:rsid w:val="005133A4"/>
    <w:rsid w:val="00523B71"/>
    <w:rsid w:val="00523B91"/>
    <w:rsid w:val="005266EC"/>
    <w:rsid w:val="005273F3"/>
    <w:rsid w:val="0053198C"/>
    <w:rsid w:val="0053256B"/>
    <w:rsid w:val="00533ED9"/>
    <w:rsid w:val="00542256"/>
    <w:rsid w:val="005435D1"/>
    <w:rsid w:val="00543B31"/>
    <w:rsid w:val="00553B32"/>
    <w:rsid w:val="00562D26"/>
    <w:rsid w:val="00564F3E"/>
    <w:rsid w:val="00566712"/>
    <w:rsid w:val="00566D4B"/>
    <w:rsid w:val="005719D6"/>
    <w:rsid w:val="00573F80"/>
    <w:rsid w:val="0057753E"/>
    <w:rsid w:val="005807FE"/>
    <w:rsid w:val="00584FA2"/>
    <w:rsid w:val="005857C1"/>
    <w:rsid w:val="0059570B"/>
    <w:rsid w:val="00596F86"/>
    <w:rsid w:val="005A0AB8"/>
    <w:rsid w:val="005A0EB5"/>
    <w:rsid w:val="005A137D"/>
    <w:rsid w:val="005A1741"/>
    <w:rsid w:val="005A300E"/>
    <w:rsid w:val="005A402B"/>
    <w:rsid w:val="005B1116"/>
    <w:rsid w:val="005B2905"/>
    <w:rsid w:val="005C10EC"/>
    <w:rsid w:val="005C501A"/>
    <w:rsid w:val="005C69D3"/>
    <w:rsid w:val="005D24B3"/>
    <w:rsid w:val="005D568E"/>
    <w:rsid w:val="005D5DB9"/>
    <w:rsid w:val="005E477A"/>
    <w:rsid w:val="005E6E9F"/>
    <w:rsid w:val="005F0425"/>
    <w:rsid w:val="005F2D8C"/>
    <w:rsid w:val="005F3FD2"/>
    <w:rsid w:val="005F6DA2"/>
    <w:rsid w:val="00601962"/>
    <w:rsid w:val="0061010C"/>
    <w:rsid w:val="00610EED"/>
    <w:rsid w:val="00613B19"/>
    <w:rsid w:val="0061533E"/>
    <w:rsid w:val="006202D8"/>
    <w:rsid w:val="006235C0"/>
    <w:rsid w:val="0062493C"/>
    <w:rsid w:val="00627184"/>
    <w:rsid w:val="006331A7"/>
    <w:rsid w:val="006369AB"/>
    <w:rsid w:val="0064011A"/>
    <w:rsid w:val="0064310C"/>
    <w:rsid w:val="00647233"/>
    <w:rsid w:val="00647A1B"/>
    <w:rsid w:val="00652D69"/>
    <w:rsid w:val="00654C56"/>
    <w:rsid w:val="00662706"/>
    <w:rsid w:val="006628B2"/>
    <w:rsid w:val="00663B20"/>
    <w:rsid w:val="006741AD"/>
    <w:rsid w:val="00680974"/>
    <w:rsid w:val="00680B4F"/>
    <w:rsid w:val="00681B70"/>
    <w:rsid w:val="00682125"/>
    <w:rsid w:val="00686B30"/>
    <w:rsid w:val="0069432F"/>
    <w:rsid w:val="00694592"/>
    <w:rsid w:val="006956B1"/>
    <w:rsid w:val="006970AC"/>
    <w:rsid w:val="00697136"/>
    <w:rsid w:val="006A1B56"/>
    <w:rsid w:val="006A2F21"/>
    <w:rsid w:val="006A30CD"/>
    <w:rsid w:val="006A3CCA"/>
    <w:rsid w:val="006B12C6"/>
    <w:rsid w:val="006B17DB"/>
    <w:rsid w:val="006B5472"/>
    <w:rsid w:val="006B729A"/>
    <w:rsid w:val="006C135C"/>
    <w:rsid w:val="006C572C"/>
    <w:rsid w:val="006D01EA"/>
    <w:rsid w:val="006D3718"/>
    <w:rsid w:val="006D3EFE"/>
    <w:rsid w:val="006D4328"/>
    <w:rsid w:val="006D641F"/>
    <w:rsid w:val="006D73D3"/>
    <w:rsid w:val="006E463F"/>
    <w:rsid w:val="006E7FB8"/>
    <w:rsid w:val="006F2043"/>
    <w:rsid w:val="0070047F"/>
    <w:rsid w:val="00700FBA"/>
    <w:rsid w:val="00705462"/>
    <w:rsid w:val="00711F78"/>
    <w:rsid w:val="00712F47"/>
    <w:rsid w:val="00717719"/>
    <w:rsid w:val="00717EFD"/>
    <w:rsid w:val="00722E08"/>
    <w:rsid w:val="007232B1"/>
    <w:rsid w:val="00724905"/>
    <w:rsid w:val="00732694"/>
    <w:rsid w:val="00734881"/>
    <w:rsid w:val="00734DEC"/>
    <w:rsid w:val="00735108"/>
    <w:rsid w:val="0073785B"/>
    <w:rsid w:val="007423E4"/>
    <w:rsid w:val="00746AA0"/>
    <w:rsid w:val="007474C5"/>
    <w:rsid w:val="00752240"/>
    <w:rsid w:val="00753442"/>
    <w:rsid w:val="00753483"/>
    <w:rsid w:val="00753926"/>
    <w:rsid w:val="007575E5"/>
    <w:rsid w:val="00761E45"/>
    <w:rsid w:val="00767917"/>
    <w:rsid w:val="00773968"/>
    <w:rsid w:val="007760FF"/>
    <w:rsid w:val="007779D9"/>
    <w:rsid w:val="00787BC3"/>
    <w:rsid w:val="00794FBD"/>
    <w:rsid w:val="007954CD"/>
    <w:rsid w:val="007A3447"/>
    <w:rsid w:val="007A3637"/>
    <w:rsid w:val="007A73CA"/>
    <w:rsid w:val="007B2C9E"/>
    <w:rsid w:val="007C21D2"/>
    <w:rsid w:val="007C28A5"/>
    <w:rsid w:val="007C6279"/>
    <w:rsid w:val="007D1D2A"/>
    <w:rsid w:val="007D435A"/>
    <w:rsid w:val="007D5B9D"/>
    <w:rsid w:val="007E0BDD"/>
    <w:rsid w:val="007E3D8C"/>
    <w:rsid w:val="007E69B1"/>
    <w:rsid w:val="007F163F"/>
    <w:rsid w:val="007F2F7E"/>
    <w:rsid w:val="007F37CB"/>
    <w:rsid w:val="007F43C5"/>
    <w:rsid w:val="007F4C35"/>
    <w:rsid w:val="00800BA5"/>
    <w:rsid w:val="008024FF"/>
    <w:rsid w:val="0082034D"/>
    <w:rsid w:val="00820879"/>
    <w:rsid w:val="00821435"/>
    <w:rsid w:val="00822D8A"/>
    <w:rsid w:val="00824B4F"/>
    <w:rsid w:val="00825485"/>
    <w:rsid w:val="00830346"/>
    <w:rsid w:val="00830E92"/>
    <w:rsid w:val="00831DC6"/>
    <w:rsid w:val="00833629"/>
    <w:rsid w:val="0083505D"/>
    <w:rsid w:val="00835FE9"/>
    <w:rsid w:val="00836716"/>
    <w:rsid w:val="00837588"/>
    <w:rsid w:val="00840A88"/>
    <w:rsid w:val="00840C41"/>
    <w:rsid w:val="00845EC1"/>
    <w:rsid w:val="00847C34"/>
    <w:rsid w:val="00852159"/>
    <w:rsid w:val="008533C2"/>
    <w:rsid w:val="008672CC"/>
    <w:rsid w:val="00871A02"/>
    <w:rsid w:val="0087283D"/>
    <w:rsid w:val="00874023"/>
    <w:rsid w:val="00875D32"/>
    <w:rsid w:val="00877675"/>
    <w:rsid w:val="008800C6"/>
    <w:rsid w:val="0088293B"/>
    <w:rsid w:val="008851EB"/>
    <w:rsid w:val="00886AFE"/>
    <w:rsid w:val="008944FE"/>
    <w:rsid w:val="00894BE3"/>
    <w:rsid w:val="00895D28"/>
    <w:rsid w:val="008A0FDA"/>
    <w:rsid w:val="008A1979"/>
    <w:rsid w:val="008A2C11"/>
    <w:rsid w:val="008A30CD"/>
    <w:rsid w:val="008A43CC"/>
    <w:rsid w:val="008A4521"/>
    <w:rsid w:val="008A616A"/>
    <w:rsid w:val="008B2AB4"/>
    <w:rsid w:val="008B79F9"/>
    <w:rsid w:val="008C197D"/>
    <w:rsid w:val="008C356E"/>
    <w:rsid w:val="008C393D"/>
    <w:rsid w:val="008C3DB3"/>
    <w:rsid w:val="008C4092"/>
    <w:rsid w:val="008D1E1E"/>
    <w:rsid w:val="008D34A6"/>
    <w:rsid w:val="008D3CBA"/>
    <w:rsid w:val="008D6C53"/>
    <w:rsid w:val="008E1F2E"/>
    <w:rsid w:val="008E3974"/>
    <w:rsid w:val="008F0162"/>
    <w:rsid w:val="008F1770"/>
    <w:rsid w:val="008F205F"/>
    <w:rsid w:val="008F216C"/>
    <w:rsid w:val="00903399"/>
    <w:rsid w:val="0090639C"/>
    <w:rsid w:val="009065A4"/>
    <w:rsid w:val="00910A5E"/>
    <w:rsid w:val="00910F34"/>
    <w:rsid w:val="00911634"/>
    <w:rsid w:val="00911644"/>
    <w:rsid w:val="00914BF3"/>
    <w:rsid w:val="00920547"/>
    <w:rsid w:val="0092165F"/>
    <w:rsid w:val="00922BDD"/>
    <w:rsid w:val="009234D3"/>
    <w:rsid w:val="0092413D"/>
    <w:rsid w:val="00925452"/>
    <w:rsid w:val="009255CE"/>
    <w:rsid w:val="0093072C"/>
    <w:rsid w:val="00931E49"/>
    <w:rsid w:val="00933BC6"/>
    <w:rsid w:val="009364DE"/>
    <w:rsid w:val="00943DAB"/>
    <w:rsid w:val="009451CF"/>
    <w:rsid w:val="009505D8"/>
    <w:rsid w:val="009545D9"/>
    <w:rsid w:val="009550CA"/>
    <w:rsid w:val="0095776F"/>
    <w:rsid w:val="0097133A"/>
    <w:rsid w:val="00971532"/>
    <w:rsid w:val="00972422"/>
    <w:rsid w:val="0097333D"/>
    <w:rsid w:val="00973CF8"/>
    <w:rsid w:val="0097419A"/>
    <w:rsid w:val="009763D4"/>
    <w:rsid w:val="0097769E"/>
    <w:rsid w:val="00980482"/>
    <w:rsid w:val="0098184B"/>
    <w:rsid w:val="00984989"/>
    <w:rsid w:val="00985BEE"/>
    <w:rsid w:val="009913C1"/>
    <w:rsid w:val="00994D36"/>
    <w:rsid w:val="00995C96"/>
    <w:rsid w:val="009A034E"/>
    <w:rsid w:val="009A0504"/>
    <w:rsid w:val="009A071F"/>
    <w:rsid w:val="009A27F0"/>
    <w:rsid w:val="009A412F"/>
    <w:rsid w:val="009A461E"/>
    <w:rsid w:val="009B008E"/>
    <w:rsid w:val="009B0954"/>
    <w:rsid w:val="009B1368"/>
    <w:rsid w:val="009B49E1"/>
    <w:rsid w:val="009B585F"/>
    <w:rsid w:val="009C1B4E"/>
    <w:rsid w:val="009C235C"/>
    <w:rsid w:val="009C35C2"/>
    <w:rsid w:val="009C6DC6"/>
    <w:rsid w:val="009C6ED8"/>
    <w:rsid w:val="009C7375"/>
    <w:rsid w:val="009D0DA4"/>
    <w:rsid w:val="009D3E87"/>
    <w:rsid w:val="009E0083"/>
    <w:rsid w:val="009E07CD"/>
    <w:rsid w:val="009E1083"/>
    <w:rsid w:val="009E135B"/>
    <w:rsid w:val="009E24C3"/>
    <w:rsid w:val="009E3F13"/>
    <w:rsid w:val="009E443D"/>
    <w:rsid w:val="009E4DA4"/>
    <w:rsid w:val="009E539F"/>
    <w:rsid w:val="009E57AD"/>
    <w:rsid w:val="009E76C9"/>
    <w:rsid w:val="009F2400"/>
    <w:rsid w:val="009F2477"/>
    <w:rsid w:val="009F4BA1"/>
    <w:rsid w:val="00A00C91"/>
    <w:rsid w:val="00A01161"/>
    <w:rsid w:val="00A05360"/>
    <w:rsid w:val="00A06D59"/>
    <w:rsid w:val="00A079A3"/>
    <w:rsid w:val="00A10CEC"/>
    <w:rsid w:val="00A11AB6"/>
    <w:rsid w:val="00A11EDF"/>
    <w:rsid w:val="00A1421D"/>
    <w:rsid w:val="00A153E2"/>
    <w:rsid w:val="00A15A0E"/>
    <w:rsid w:val="00A20C8D"/>
    <w:rsid w:val="00A22531"/>
    <w:rsid w:val="00A2341F"/>
    <w:rsid w:val="00A34178"/>
    <w:rsid w:val="00A3698D"/>
    <w:rsid w:val="00A478BD"/>
    <w:rsid w:val="00A500E8"/>
    <w:rsid w:val="00A543F9"/>
    <w:rsid w:val="00A55501"/>
    <w:rsid w:val="00A56A65"/>
    <w:rsid w:val="00A57D51"/>
    <w:rsid w:val="00A61A90"/>
    <w:rsid w:val="00A6398D"/>
    <w:rsid w:val="00A63C66"/>
    <w:rsid w:val="00A6545B"/>
    <w:rsid w:val="00A70273"/>
    <w:rsid w:val="00A7108B"/>
    <w:rsid w:val="00A74D08"/>
    <w:rsid w:val="00A7766F"/>
    <w:rsid w:val="00A81937"/>
    <w:rsid w:val="00A83D59"/>
    <w:rsid w:val="00A852CB"/>
    <w:rsid w:val="00A85519"/>
    <w:rsid w:val="00A874F2"/>
    <w:rsid w:val="00AA1EC7"/>
    <w:rsid w:val="00AA2B6D"/>
    <w:rsid w:val="00AA342B"/>
    <w:rsid w:val="00AA4634"/>
    <w:rsid w:val="00AA4A33"/>
    <w:rsid w:val="00AA7F2A"/>
    <w:rsid w:val="00AA7F4B"/>
    <w:rsid w:val="00AB23B1"/>
    <w:rsid w:val="00AB3392"/>
    <w:rsid w:val="00AB3CC1"/>
    <w:rsid w:val="00AC224F"/>
    <w:rsid w:val="00AC408A"/>
    <w:rsid w:val="00AC5D49"/>
    <w:rsid w:val="00AD21C3"/>
    <w:rsid w:val="00AD23A3"/>
    <w:rsid w:val="00AE034D"/>
    <w:rsid w:val="00AE1BFA"/>
    <w:rsid w:val="00AE2A22"/>
    <w:rsid w:val="00AE46BF"/>
    <w:rsid w:val="00AF5EDD"/>
    <w:rsid w:val="00AF60A7"/>
    <w:rsid w:val="00AF7EAB"/>
    <w:rsid w:val="00B0464E"/>
    <w:rsid w:val="00B06D17"/>
    <w:rsid w:val="00B158F9"/>
    <w:rsid w:val="00B17C8B"/>
    <w:rsid w:val="00B20D8B"/>
    <w:rsid w:val="00B236F4"/>
    <w:rsid w:val="00B25313"/>
    <w:rsid w:val="00B26C35"/>
    <w:rsid w:val="00B305F9"/>
    <w:rsid w:val="00B35728"/>
    <w:rsid w:val="00B37F2E"/>
    <w:rsid w:val="00B42D70"/>
    <w:rsid w:val="00B43C21"/>
    <w:rsid w:val="00B45973"/>
    <w:rsid w:val="00B50947"/>
    <w:rsid w:val="00B526A1"/>
    <w:rsid w:val="00B62678"/>
    <w:rsid w:val="00B62EB2"/>
    <w:rsid w:val="00B70750"/>
    <w:rsid w:val="00B709DC"/>
    <w:rsid w:val="00B76A4D"/>
    <w:rsid w:val="00B82980"/>
    <w:rsid w:val="00B9016C"/>
    <w:rsid w:val="00B91346"/>
    <w:rsid w:val="00B91FC1"/>
    <w:rsid w:val="00B92970"/>
    <w:rsid w:val="00B94125"/>
    <w:rsid w:val="00B945A7"/>
    <w:rsid w:val="00B9586F"/>
    <w:rsid w:val="00B96DF8"/>
    <w:rsid w:val="00B97D46"/>
    <w:rsid w:val="00BB4A1E"/>
    <w:rsid w:val="00BB6652"/>
    <w:rsid w:val="00BB7B67"/>
    <w:rsid w:val="00BC1F61"/>
    <w:rsid w:val="00BC2091"/>
    <w:rsid w:val="00BC47D1"/>
    <w:rsid w:val="00BC4AF3"/>
    <w:rsid w:val="00BC614E"/>
    <w:rsid w:val="00BC701D"/>
    <w:rsid w:val="00BD17BC"/>
    <w:rsid w:val="00BD2F88"/>
    <w:rsid w:val="00BD326E"/>
    <w:rsid w:val="00BD540B"/>
    <w:rsid w:val="00BE3A77"/>
    <w:rsid w:val="00BF02AC"/>
    <w:rsid w:val="00BF0D62"/>
    <w:rsid w:val="00BF329A"/>
    <w:rsid w:val="00BF50E9"/>
    <w:rsid w:val="00BF622C"/>
    <w:rsid w:val="00BF6A8E"/>
    <w:rsid w:val="00C0181B"/>
    <w:rsid w:val="00C07089"/>
    <w:rsid w:val="00C11DA1"/>
    <w:rsid w:val="00C14605"/>
    <w:rsid w:val="00C151E4"/>
    <w:rsid w:val="00C228C9"/>
    <w:rsid w:val="00C23F61"/>
    <w:rsid w:val="00C24B0A"/>
    <w:rsid w:val="00C25D7A"/>
    <w:rsid w:val="00C27B47"/>
    <w:rsid w:val="00C302B2"/>
    <w:rsid w:val="00C304C4"/>
    <w:rsid w:val="00C31B0B"/>
    <w:rsid w:val="00C326C9"/>
    <w:rsid w:val="00C33759"/>
    <w:rsid w:val="00C355CF"/>
    <w:rsid w:val="00C37A35"/>
    <w:rsid w:val="00C4126B"/>
    <w:rsid w:val="00C537E1"/>
    <w:rsid w:val="00C5474F"/>
    <w:rsid w:val="00C6359C"/>
    <w:rsid w:val="00C64725"/>
    <w:rsid w:val="00C64BCC"/>
    <w:rsid w:val="00C670A1"/>
    <w:rsid w:val="00C747CF"/>
    <w:rsid w:val="00C775DE"/>
    <w:rsid w:val="00C802A5"/>
    <w:rsid w:val="00C80BAE"/>
    <w:rsid w:val="00C84F0F"/>
    <w:rsid w:val="00C86B59"/>
    <w:rsid w:val="00C86DE0"/>
    <w:rsid w:val="00C86E66"/>
    <w:rsid w:val="00C9016C"/>
    <w:rsid w:val="00C91056"/>
    <w:rsid w:val="00C91077"/>
    <w:rsid w:val="00C91B88"/>
    <w:rsid w:val="00C91D6B"/>
    <w:rsid w:val="00C930EA"/>
    <w:rsid w:val="00C948B4"/>
    <w:rsid w:val="00CA21B2"/>
    <w:rsid w:val="00CA3CD3"/>
    <w:rsid w:val="00CA5278"/>
    <w:rsid w:val="00CB0ABB"/>
    <w:rsid w:val="00CB1F65"/>
    <w:rsid w:val="00CB33C7"/>
    <w:rsid w:val="00CB5199"/>
    <w:rsid w:val="00CB74F6"/>
    <w:rsid w:val="00CC0C43"/>
    <w:rsid w:val="00CC269F"/>
    <w:rsid w:val="00CC2865"/>
    <w:rsid w:val="00CC40A6"/>
    <w:rsid w:val="00CC5EAE"/>
    <w:rsid w:val="00CC7734"/>
    <w:rsid w:val="00CC7C8A"/>
    <w:rsid w:val="00CD2104"/>
    <w:rsid w:val="00CD2F63"/>
    <w:rsid w:val="00CD372B"/>
    <w:rsid w:val="00CE1465"/>
    <w:rsid w:val="00CE3FB8"/>
    <w:rsid w:val="00CE5798"/>
    <w:rsid w:val="00CE79BB"/>
    <w:rsid w:val="00CF1CE2"/>
    <w:rsid w:val="00CF276F"/>
    <w:rsid w:val="00CF359B"/>
    <w:rsid w:val="00CF6002"/>
    <w:rsid w:val="00CF7C53"/>
    <w:rsid w:val="00CF7EEC"/>
    <w:rsid w:val="00D00C4A"/>
    <w:rsid w:val="00D03803"/>
    <w:rsid w:val="00D03DAE"/>
    <w:rsid w:val="00D10525"/>
    <w:rsid w:val="00D17A99"/>
    <w:rsid w:val="00D227BC"/>
    <w:rsid w:val="00D232F8"/>
    <w:rsid w:val="00D23CBF"/>
    <w:rsid w:val="00D24AE9"/>
    <w:rsid w:val="00D24D62"/>
    <w:rsid w:val="00D25EA7"/>
    <w:rsid w:val="00D3037B"/>
    <w:rsid w:val="00D3338A"/>
    <w:rsid w:val="00D35E95"/>
    <w:rsid w:val="00D37426"/>
    <w:rsid w:val="00D509AD"/>
    <w:rsid w:val="00D52D9F"/>
    <w:rsid w:val="00D53C9A"/>
    <w:rsid w:val="00D55813"/>
    <w:rsid w:val="00D55ADF"/>
    <w:rsid w:val="00D567FF"/>
    <w:rsid w:val="00D56F33"/>
    <w:rsid w:val="00D572D1"/>
    <w:rsid w:val="00D62A4E"/>
    <w:rsid w:val="00D70F97"/>
    <w:rsid w:val="00D72DEB"/>
    <w:rsid w:val="00D752FC"/>
    <w:rsid w:val="00D77FC6"/>
    <w:rsid w:val="00D80BAE"/>
    <w:rsid w:val="00D811D9"/>
    <w:rsid w:val="00D82CE0"/>
    <w:rsid w:val="00D83DCC"/>
    <w:rsid w:val="00D848AA"/>
    <w:rsid w:val="00D8543C"/>
    <w:rsid w:val="00D91ADE"/>
    <w:rsid w:val="00D92F71"/>
    <w:rsid w:val="00D954C0"/>
    <w:rsid w:val="00D9633B"/>
    <w:rsid w:val="00D972AD"/>
    <w:rsid w:val="00DA1C1E"/>
    <w:rsid w:val="00DA1F97"/>
    <w:rsid w:val="00DB2027"/>
    <w:rsid w:val="00DB3643"/>
    <w:rsid w:val="00DB4F77"/>
    <w:rsid w:val="00DB5940"/>
    <w:rsid w:val="00DB6A80"/>
    <w:rsid w:val="00DB78A0"/>
    <w:rsid w:val="00DC2BD5"/>
    <w:rsid w:val="00DC63DF"/>
    <w:rsid w:val="00DC7006"/>
    <w:rsid w:val="00DD72AF"/>
    <w:rsid w:val="00DE1594"/>
    <w:rsid w:val="00DE1E14"/>
    <w:rsid w:val="00DE26C3"/>
    <w:rsid w:val="00DE2FD1"/>
    <w:rsid w:val="00DE3B77"/>
    <w:rsid w:val="00DE697C"/>
    <w:rsid w:val="00DE724A"/>
    <w:rsid w:val="00DF1092"/>
    <w:rsid w:val="00DF16A6"/>
    <w:rsid w:val="00DF5342"/>
    <w:rsid w:val="00DF5EE3"/>
    <w:rsid w:val="00DF642C"/>
    <w:rsid w:val="00DF733B"/>
    <w:rsid w:val="00DF7D37"/>
    <w:rsid w:val="00DF7DD0"/>
    <w:rsid w:val="00E0745F"/>
    <w:rsid w:val="00E2141E"/>
    <w:rsid w:val="00E25829"/>
    <w:rsid w:val="00E27579"/>
    <w:rsid w:val="00E33B9E"/>
    <w:rsid w:val="00E363FE"/>
    <w:rsid w:val="00E376AA"/>
    <w:rsid w:val="00E37F91"/>
    <w:rsid w:val="00E4057E"/>
    <w:rsid w:val="00E40F88"/>
    <w:rsid w:val="00E41D3F"/>
    <w:rsid w:val="00E42719"/>
    <w:rsid w:val="00E42C88"/>
    <w:rsid w:val="00E430C4"/>
    <w:rsid w:val="00E46F0E"/>
    <w:rsid w:val="00E47200"/>
    <w:rsid w:val="00E50B7B"/>
    <w:rsid w:val="00E51175"/>
    <w:rsid w:val="00E5304C"/>
    <w:rsid w:val="00E535F8"/>
    <w:rsid w:val="00E60CFA"/>
    <w:rsid w:val="00E62743"/>
    <w:rsid w:val="00E644EC"/>
    <w:rsid w:val="00E67382"/>
    <w:rsid w:val="00E70238"/>
    <w:rsid w:val="00E768A3"/>
    <w:rsid w:val="00E80C7C"/>
    <w:rsid w:val="00E81BCD"/>
    <w:rsid w:val="00E976B6"/>
    <w:rsid w:val="00EA0E77"/>
    <w:rsid w:val="00EA3259"/>
    <w:rsid w:val="00EA5810"/>
    <w:rsid w:val="00EB0276"/>
    <w:rsid w:val="00EB2601"/>
    <w:rsid w:val="00EB432A"/>
    <w:rsid w:val="00EC0DA7"/>
    <w:rsid w:val="00EC28DB"/>
    <w:rsid w:val="00EC6B7E"/>
    <w:rsid w:val="00EC7931"/>
    <w:rsid w:val="00ED4D6A"/>
    <w:rsid w:val="00EE4223"/>
    <w:rsid w:val="00EE6830"/>
    <w:rsid w:val="00EE774E"/>
    <w:rsid w:val="00EF192E"/>
    <w:rsid w:val="00EF1A77"/>
    <w:rsid w:val="00EF3B78"/>
    <w:rsid w:val="00EF551A"/>
    <w:rsid w:val="00EF6826"/>
    <w:rsid w:val="00F02996"/>
    <w:rsid w:val="00F02ADB"/>
    <w:rsid w:val="00F0371F"/>
    <w:rsid w:val="00F03F6A"/>
    <w:rsid w:val="00F127F0"/>
    <w:rsid w:val="00F16A71"/>
    <w:rsid w:val="00F2151F"/>
    <w:rsid w:val="00F24C8B"/>
    <w:rsid w:val="00F25E33"/>
    <w:rsid w:val="00F30D75"/>
    <w:rsid w:val="00F3651A"/>
    <w:rsid w:val="00F37038"/>
    <w:rsid w:val="00F37CA3"/>
    <w:rsid w:val="00F411FC"/>
    <w:rsid w:val="00F421F2"/>
    <w:rsid w:val="00F42A79"/>
    <w:rsid w:val="00F4407A"/>
    <w:rsid w:val="00F45A62"/>
    <w:rsid w:val="00F479DF"/>
    <w:rsid w:val="00F51781"/>
    <w:rsid w:val="00F51881"/>
    <w:rsid w:val="00F52796"/>
    <w:rsid w:val="00F54630"/>
    <w:rsid w:val="00F56EEB"/>
    <w:rsid w:val="00F60AE9"/>
    <w:rsid w:val="00F60BF9"/>
    <w:rsid w:val="00F60FF8"/>
    <w:rsid w:val="00F62BFB"/>
    <w:rsid w:val="00F63299"/>
    <w:rsid w:val="00F63611"/>
    <w:rsid w:val="00F64460"/>
    <w:rsid w:val="00F64BBB"/>
    <w:rsid w:val="00F65EEF"/>
    <w:rsid w:val="00F674DC"/>
    <w:rsid w:val="00F6775D"/>
    <w:rsid w:val="00F723AE"/>
    <w:rsid w:val="00F75BEB"/>
    <w:rsid w:val="00F826BE"/>
    <w:rsid w:val="00F922C7"/>
    <w:rsid w:val="00F94397"/>
    <w:rsid w:val="00F95E78"/>
    <w:rsid w:val="00FA0AED"/>
    <w:rsid w:val="00FA1B70"/>
    <w:rsid w:val="00FA1BCE"/>
    <w:rsid w:val="00FA3832"/>
    <w:rsid w:val="00FB2116"/>
    <w:rsid w:val="00FB5506"/>
    <w:rsid w:val="00FB5B6C"/>
    <w:rsid w:val="00FC0292"/>
    <w:rsid w:val="00FC0A4C"/>
    <w:rsid w:val="00FC1CDF"/>
    <w:rsid w:val="00FD0318"/>
    <w:rsid w:val="00FD0D3E"/>
    <w:rsid w:val="00FD1831"/>
    <w:rsid w:val="00FD1BD7"/>
    <w:rsid w:val="00FD543F"/>
    <w:rsid w:val="00FE0660"/>
    <w:rsid w:val="00FE17CB"/>
    <w:rsid w:val="00FE36C7"/>
    <w:rsid w:val="00FE48CC"/>
    <w:rsid w:val="00FE4A90"/>
    <w:rsid w:val="00FE5AF4"/>
    <w:rsid w:val="00FE70B3"/>
    <w:rsid w:val="00FF0332"/>
    <w:rsid w:val="00FF3CAC"/>
    <w:rsid w:val="00FF55BD"/>
    <w:rsid w:val="00FF75E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4B235CCA"/>
  <w15:docId w15:val="{8008C5CC-6C8A-431F-9A5F-528B21C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HTMLCite">
    <w:name w:val="HTML Cite"/>
    <w:basedOn w:val="DefaultParagraphFont"/>
    <w:uiPriority w:val="99"/>
    <w:unhideWhenUsed/>
    <w:rsid w:val="00566712"/>
    <w:rPr>
      <w:i/>
      <w:iCs/>
    </w:rPr>
  </w:style>
  <w:style w:type="paragraph" w:styleId="BodyText3">
    <w:name w:val="Body Text 3"/>
    <w:basedOn w:val="Normal"/>
    <w:link w:val="BodyText3Char"/>
    <w:uiPriority w:val="99"/>
    <w:unhideWhenUsed/>
    <w:rsid w:val="00220095"/>
    <w:pPr>
      <w:spacing w:after="120"/>
    </w:pPr>
    <w:rPr>
      <w:sz w:val="16"/>
      <w:szCs w:val="16"/>
    </w:rPr>
  </w:style>
  <w:style w:type="character" w:customStyle="1" w:styleId="BodyText3Char">
    <w:name w:val="Body Text 3 Char"/>
    <w:basedOn w:val="DefaultParagraphFont"/>
    <w:link w:val="BodyText3"/>
    <w:uiPriority w:val="99"/>
    <w:rsid w:val="00220095"/>
    <w:rPr>
      <w:sz w:val="16"/>
      <w:szCs w:val="16"/>
      <w:lang w:eastAsia="en-US"/>
    </w:rPr>
  </w:style>
  <w:style w:type="paragraph" w:styleId="HTMLPreformatted">
    <w:name w:val="HTML Preformatted"/>
    <w:basedOn w:val="Normal"/>
    <w:link w:val="HTMLPreformattedChar"/>
    <w:rsid w:val="0022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20095"/>
    <w:rPr>
      <w:rFonts w:ascii="Arial Unicode MS" w:eastAsia="Arial Unicode MS" w:hAnsi="Arial Unicode MS" w:cs="Arial Unicode MS"/>
      <w:lang w:eastAsia="en-US"/>
    </w:rPr>
  </w:style>
  <w:style w:type="character" w:customStyle="1" w:styleId="UnresolvedMention1">
    <w:name w:val="Unresolved Mention1"/>
    <w:basedOn w:val="DefaultParagraphFont"/>
    <w:uiPriority w:val="99"/>
    <w:semiHidden/>
    <w:unhideWhenUsed/>
    <w:rsid w:val="005B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8197">
      <w:bodyDiv w:val="1"/>
      <w:marLeft w:val="0"/>
      <w:marRight w:val="0"/>
      <w:marTop w:val="0"/>
      <w:marBottom w:val="0"/>
      <w:divBdr>
        <w:top w:val="none" w:sz="0" w:space="0" w:color="auto"/>
        <w:left w:val="none" w:sz="0" w:space="0" w:color="auto"/>
        <w:bottom w:val="none" w:sz="0" w:space="0" w:color="auto"/>
        <w:right w:val="none" w:sz="0" w:space="0" w:color="auto"/>
      </w:divBdr>
    </w:div>
    <w:div w:id="948320030">
      <w:bodyDiv w:val="1"/>
      <w:marLeft w:val="0"/>
      <w:marRight w:val="0"/>
      <w:marTop w:val="0"/>
      <w:marBottom w:val="0"/>
      <w:divBdr>
        <w:top w:val="none" w:sz="0" w:space="0" w:color="auto"/>
        <w:left w:val="none" w:sz="0" w:space="0" w:color="auto"/>
        <w:bottom w:val="none" w:sz="0" w:space="0" w:color="auto"/>
        <w:right w:val="none" w:sz="0" w:space="0" w:color="auto"/>
      </w:divBdr>
    </w:div>
    <w:div w:id="1111172638">
      <w:bodyDiv w:val="1"/>
      <w:marLeft w:val="0"/>
      <w:marRight w:val="0"/>
      <w:marTop w:val="0"/>
      <w:marBottom w:val="150"/>
      <w:divBdr>
        <w:top w:val="none" w:sz="0" w:space="0" w:color="auto"/>
        <w:left w:val="none" w:sz="0" w:space="0" w:color="auto"/>
        <w:bottom w:val="none" w:sz="0" w:space="0" w:color="auto"/>
        <w:right w:val="none" w:sz="0" w:space="0" w:color="auto"/>
      </w:divBdr>
      <w:divsChild>
        <w:div w:id="632291830">
          <w:marLeft w:val="0"/>
          <w:marRight w:val="0"/>
          <w:marTop w:val="0"/>
          <w:marBottom w:val="0"/>
          <w:divBdr>
            <w:top w:val="none" w:sz="0" w:space="0" w:color="auto"/>
            <w:left w:val="none" w:sz="0" w:space="0" w:color="auto"/>
            <w:bottom w:val="none" w:sz="0" w:space="0" w:color="auto"/>
            <w:right w:val="none" w:sz="0" w:space="0" w:color="auto"/>
          </w:divBdr>
          <w:divsChild>
            <w:div w:id="4318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elaide.edu.au/hr/hsw/first-aid-registe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adelaide.edu.au/hr/hsw/hsw-policy-procedures/chief-warden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7D1E3E-C4B9-4784-877F-13B5025B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1</TotalTime>
  <Pages>1</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Coulls</dc:creator>
  <cp:lastModifiedBy>Louisa Mary Bowes</cp:lastModifiedBy>
  <cp:revision>4</cp:revision>
  <cp:lastPrinted>2018-10-30T03:38:00Z</cp:lastPrinted>
  <dcterms:created xsi:type="dcterms:W3CDTF">2020-07-23T08:18:00Z</dcterms:created>
  <dcterms:modified xsi:type="dcterms:W3CDTF">2023-03-16T05:05:00Z</dcterms:modified>
</cp:coreProperties>
</file>