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2298B" w:rsidRDefault="00723267" w:rsidP="00391809">
      <w:pPr>
        <w:pStyle w:val="Heading3"/>
        <w:spacing w:before="0" w:line="24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-11430</wp:posOffset>
                </wp:positionH>
                <wp:positionV relativeFrom="page">
                  <wp:posOffset>967740</wp:posOffset>
                </wp:positionV>
                <wp:extent cx="6469380" cy="554990"/>
                <wp:effectExtent l="0" t="0" r="7620" b="16510"/>
                <wp:wrapSquare wrapText="bothSides"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938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10F2" w:rsidRPr="004F6B2D" w:rsidRDefault="0064273D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.9pt;margin-top:76.2pt;width:509.4pt;height:43.7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" filled="f" stroked="f">
                <v:path arrowok="t"/>
                <v:textbox inset="0,0,0,0">
                  <w:txbxContent>
                    <w:p w:rsidR="002910F2" w:rsidRPr="004F6B2D" w:rsidRDefault="0064273D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-156210</wp:posOffset>
                </wp:positionH>
                <wp:positionV relativeFrom="page">
                  <wp:posOffset>1569720</wp:posOffset>
                </wp:positionV>
                <wp:extent cx="6614160" cy="1028700"/>
                <wp:effectExtent l="0" t="0" r="15240" b="0"/>
                <wp:wrapSquare wrapText="bothSides"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1416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10F2" w:rsidRPr="002910F2" w:rsidRDefault="00041D6D" w:rsidP="002910F2">
                            <w:pPr>
                              <w:pStyle w:val="BodyText3"/>
                              <w:spacing w:after="0"/>
                              <w:rPr>
                                <w:rFonts w:ascii="Arial Narrow" w:eastAsia="Times New Roman" w:hAnsi="Arial Narrow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eastAsia="MS Gothic" w:hAnsi="Georgia"/>
                                <w:noProof/>
                                <w:color w:val="FFFFFF" w:themeColor="background1"/>
                                <w:spacing w:val="5"/>
                                <w:kern w:val="28"/>
                                <w:sz w:val="48"/>
                                <w:szCs w:val="48"/>
                                <w:lang w:val="en-US"/>
                              </w:rPr>
                              <w:t>Recruitment</w:t>
                            </w:r>
                          </w:p>
                          <w:p w:rsidR="002910F2" w:rsidRDefault="002910F2" w:rsidP="00267599">
                            <w:pPr>
                              <w:pStyle w:val="Title"/>
                              <w:ind w:left="720" w:firstLine="72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2910F2" w:rsidRPr="00391809" w:rsidRDefault="002910F2" w:rsidP="002131F6">
                            <w:pPr>
                              <w:pStyle w:val="Title"/>
                              <w:ind w:left="720" w:firstLine="72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-12.3pt;margin-top:123.6pt;width:520.8pt;height:8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" filled="f" stroked="f">
                <v:path arrowok="t"/>
                <v:textbox inset="0,0,0,0">
                  <w:txbxContent>
                    <w:p w:rsidR="002910F2" w:rsidRPr="002910F2" w:rsidRDefault="00041D6D" w:rsidP="002910F2">
                      <w:pPr>
                        <w:pStyle w:val="BodyText3"/>
                        <w:spacing w:after="0"/>
                        <w:rPr>
                          <w:rFonts w:ascii="Arial Narrow" w:eastAsia="Times New Roman" w:hAnsi="Arial Narrow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Georgia" w:eastAsia="MS Gothic" w:hAnsi="Georgia"/>
                          <w:noProof/>
                          <w:color w:val="FFFFFF" w:themeColor="background1"/>
                          <w:spacing w:val="5"/>
                          <w:kern w:val="28"/>
                          <w:sz w:val="48"/>
                          <w:szCs w:val="48"/>
                          <w:lang w:val="en-US"/>
                        </w:rPr>
                        <w:t>Recruitment</w:t>
                      </w:r>
                    </w:p>
                    <w:p w:rsidR="002910F2" w:rsidRDefault="002910F2" w:rsidP="00267599">
                      <w:pPr>
                        <w:pStyle w:val="Title"/>
                        <w:ind w:left="720" w:firstLine="72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2910F2" w:rsidRPr="00391809" w:rsidRDefault="002910F2" w:rsidP="002131F6">
                      <w:pPr>
                        <w:pStyle w:val="Title"/>
                        <w:ind w:left="720" w:firstLine="720"/>
                        <w:jc w:val="left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1553EA" w:rsidRDefault="001553EA" w:rsidP="001553EA">
      <w:pPr>
        <w:rPr>
          <w:rFonts w:ascii="Arial Narrow" w:hAnsi="Arial Narrow"/>
          <w:b/>
          <w:sz w:val="40"/>
          <w:szCs w:val="40"/>
        </w:rPr>
      </w:pPr>
      <w:r w:rsidRPr="00BF750A">
        <w:rPr>
          <w:rFonts w:ascii="Arial Narrow" w:hAnsi="Arial Narrow"/>
          <w:b/>
          <w:sz w:val="40"/>
          <w:szCs w:val="40"/>
          <w:highlight w:val="lightGray"/>
        </w:rPr>
        <w:t>Prefix Name</w:t>
      </w:r>
      <w:r w:rsidRPr="0005214A">
        <w:rPr>
          <w:rFonts w:ascii="Arial Narrow" w:hAnsi="Arial Narrow"/>
          <w:b/>
          <w:sz w:val="40"/>
          <w:szCs w:val="40"/>
        </w:rPr>
        <w:t xml:space="preserve"> </w:t>
      </w:r>
      <w:r w:rsidRPr="00BF750A">
        <w:rPr>
          <w:rFonts w:ascii="Arial Narrow" w:hAnsi="Arial Narrow"/>
          <w:b/>
          <w:sz w:val="40"/>
          <w:szCs w:val="40"/>
          <w:highlight w:val="lightGray"/>
        </w:rPr>
        <w:t>Surname</w:t>
      </w:r>
    </w:p>
    <w:p w:rsidR="001553EA" w:rsidRDefault="00BF750A" w:rsidP="001553EA">
      <w:pPr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sz w:val="36"/>
          <w:szCs w:val="36"/>
        </w:rPr>
        <w:t>Offer of Appointment</w:t>
      </w:r>
      <w:r w:rsidR="001553EA" w:rsidRPr="00491D88">
        <w:rPr>
          <w:rFonts w:ascii="Arial Narrow" w:hAnsi="Arial Narrow"/>
          <w:sz w:val="36"/>
          <w:szCs w:val="36"/>
        </w:rPr>
        <w:t xml:space="preserve"> </w:t>
      </w:r>
      <w:r w:rsidR="001553EA">
        <w:rPr>
          <w:rFonts w:ascii="Arial Narrow" w:hAnsi="Arial Narrow"/>
          <w:sz w:val="36"/>
          <w:szCs w:val="36"/>
        </w:rPr>
        <w:t xml:space="preserve">– Request for the </w:t>
      </w:r>
      <w:r w:rsidR="00C23C86">
        <w:rPr>
          <w:rFonts w:ascii="Arial Narrow" w:hAnsi="Arial Narrow"/>
          <w:sz w:val="36"/>
          <w:szCs w:val="36"/>
        </w:rPr>
        <w:t>PRO</w:t>
      </w:r>
      <w:r w:rsidR="009E68FC">
        <w:rPr>
          <w:rFonts w:ascii="Arial Narrow" w:hAnsi="Arial Narrow"/>
          <w:sz w:val="36"/>
          <w:szCs w:val="36"/>
        </w:rPr>
        <w:t xml:space="preserve">VOST </w:t>
      </w:r>
      <w:r w:rsidR="00C23C86">
        <w:rPr>
          <w:rFonts w:ascii="Arial Narrow" w:hAnsi="Arial Narrow"/>
          <w:sz w:val="36"/>
          <w:szCs w:val="36"/>
        </w:rPr>
        <w:t>Academic</w:t>
      </w:r>
      <w:r w:rsidR="001553EA">
        <w:rPr>
          <w:rFonts w:ascii="Arial Narrow" w:hAnsi="Arial Narrow"/>
          <w:sz w:val="36"/>
          <w:szCs w:val="36"/>
        </w:rPr>
        <w:t xml:space="preserve"> Approval</w:t>
      </w:r>
    </w:p>
    <w:p w:rsidR="0064273D" w:rsidRPr="00D62434" w:rsidRDefault="0064273D" w:rsidP="0064273D">
      <w:pPr>
        <w:autoSpaceDE w:val="0"/>
        <w:autoSpaceDN w:val="0"/>
        <w:adjustRightInd w:val="0"/>
        <w:jc w:val="center"/>
        <w:rPr>
          <w:rFonts w:ascii="Arial Narrow" w:hAnsi="Arial Narrow" w:cs="ArialNarrow-Bold"/>
          <w:b/>
          <w:bCs/>
          <w:sz w:val="22"/>
          <w:szCs w:val="22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031817BB" wp14:editId="4E53257E">
                <wp:simplePos x="0" y="0"/>
                <wp:positionH relativeFrom="column">
                  <wp:posOffset>-125095</wp:posOffset>
                </wp:positionH>
                <wp:positionV relativeFrom="paragraph">
                  <wp:posOffset>143509</wp:posOffset>
                </wp:positionV>
                <wp:extent cx="5891530" cy="0"/>
                <wp:effectExtent l="0" t="0" r="13970" b="19050"/>
                <wp:wrapNone/>
                <wp:docPr id="6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8915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0CE384" id="Straight Connector 2" o:spid="_x0000_s1026" style="position:absolute;flip:y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9.85pt,11.3pt" to="454.0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" strokecolor="windowText">
                <o:lock v:ext="edit" shapetype="f"/>
              </v:line>
            </w:pict>
          </mc:Fallback>
        </mc:AlternateContent>
      </w:r>
    </w:p>
    <w:p w:rsidR="00041D6D" w:rsidRDefault="00041D6D" w:rsidP="00041D6D">
      <w:pPr>
        <w:ind w:right="131"/>
        <w:rPr>
          <w:rFonts w:ascii="Arial Narrow" w:hAnsi="Arial Narrow"/>
          <w:b/>
        </w:rPr>
      </w:pPr>
    </w:p>
    <w:p w:rsidR="00041D6D" w:rsidRDefault="00041D6D" w:rsidP="00041D6D">
      <w:pPr>
        <w:numPr>
          <w:ilvl w:val="0"/>
          <w:numId w:val="6"/>
        </w:numPr>
        <w:ind w:right="131" w:hanging="72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Purpose</w:t>
      </w:r>
    </w:p>
    <w:p w:rsidR="00041D6D" w:rsidRDefault="00041D6D" w:rsidP="00041D6D">
      <w:pPr>
        <w:ind w:right="131"/>
        <w:jc w:val="both"/>
        <w:rPr>
          <w:rFonts w:ascii="Arial Narrow" w:hAnsi="Arial Narrow"/>
          <w:b/>
        </w:rPr>
      </w:pPr>
    </w:p>
    <w:p w:rsidR="00041D6D" w:rsidRDefault="00041D6D" w:rsidP="00041D6D">
      <w:pPr>
        <w:ind w:left="709" w:right="130"/>
        <w:jc w:val="both"/>
        <w:rPr>
          <w:rFonts w:ascii="Arial Narrow" w:hAnsi="Arial Narrow"/>
        </w:rPr>
      </w:pPr>
      <w:r w:rsidRPr="0063738C">
        <w:rPr>
          <w:rFonts w:ascii="Arial Narrow" w:hAnsi="Arial Narrow"/>
        </w:rPr>
        <w:t xml:space="preserve">The </w:t>
      </w:r>
      <w:r w:rsidR="00C23C86">
        <w:rPr>
          <w:rFonts w:ascii="Arial Narrow" w:hAnsi="Arial Narrow"/>
        </w:rPr>
        <w:t>PRO</w:t>
      </w:r>
      <w:r w:rsidR="009E68FC">
        <w:rPr>
          <w:rFonts w:ascii="Arial Narrow" w:hAnsi="Arial Narrow"/>
        </w:rPr>
        <w:t>VOST</w:t>
      </w:r>
      <w:r w:rsidR="00C23C86">
        <w:rPr>
          <w:rFonts w:ascii="Arial Narrow" w:hAnsi="Arial Narrow"/>
        </w:rPr>
        <w:t xml:space="preserve"> Academic</w:t>
      </w:r>
      <w:r w:rsidRPr="0063738C">
        <w:rPr>
          <w:rFonts w:ascii="Arial Narrow" w:hAnsi="Arial Narrow"/>
        </w:rPr>
        <w:t xml:space="preserve"> approval is sought for </w:t>
      </w:r>
      <w:r>
        <w:rPr>
          <w:rFonts w:ascii="Arial Narrow" w:hAnsi="Arial Narrow"/>
        </w:rPr>
        <w:t xml:space="preserve">the appointment of Professor </w:t>
      </w:r>
      <w:r w:rsidRPr="00041D6D">
        <w:rPr>
          <w:rFonts w:ascii="Arial Narrow" w:hAnsi="Arial Narrow"/>
          <w:highlight w:val="lightGray"/>
        </w:rPr>
        <w:t>[Name Surname]</w:t>
      </w:r>
      <w:r>
        <w:rPr>
          <w:rFonts w:ascii="Arial Narrow" w:hAnsi="Arial Narrow"/>
        </w:rPr>
        <w:t xml:space="preserve"> </w:t>
      </w:r>
      <w:r w:rsidRPr="0063738C">
        <w:rPr>
          <w:rFonts w:ascii="Arial Narrow" w:hAnsi="Arial Narrow"/>
        </w:rPr>
        <w:t xml:space="preserve">to the position of </w:t>
      </w:r>
      <w:r w:rsidRPr="00041D6D">
        <w:rPr>
          <w:rFonts w:ascii="Arial Narrow" w:hAnsi="Arial Narrow"/>
          <w:highlight w:val="lightGray"/>
        </w:rPr>
        <w:t>[Professor (Level E) / Position Title (Level E)]</w:t>
      </w:r>
      <w:r>
        <w:rPr>
          <w:rFonts w:ascii="Arial Narrow" w:hAnsi="Arial Narrow"/>
        </w:rPr>
        <w:t xml:space="preserve"> </w:t>
      </w:r>
      <w:r w:rsidRPr="0063738C">
        <w:rPr>
          <w:rFonts w:ascii="Arial Narrow" w:hAnsi="Arial Narrow"/>
        </w:rPr>
        <w:t>in the</w:t>
      </w:r>
      <w:r>
        <w:rPr>
          <w:rFonts w:ascii="Arial Narrow" w:hAnsi="Arial Narrow"/>
        </w:rPr>
        <w:t xml:space="preserve"> </w:t>
      </w:r>
      <w:r w:rsidRPr="00041D6D">
        <w:rPr>
          <w:rFonts w:ascii="Arial Narrow" w:hAnsi="Arial Narrow"/>
          <w:highlight w:val="lightGray"/>
        </w:rPr>
        <w:t>[Department / School]</w:t>
      </w:r>
      <w:r w:rsidRPr="00484148">
        <w:rPr>
          <w:rFonts w:ascii="Arial Narrow" w:hAnsi="Arial Narrow"/>
        </w:rPr>
        <w:t xml:space="preserve"> for the period </w:t>
      </w:r>
      <w:r w:rsidRPr="00041D6D">
        <w:rPr>
          <w:rFonts w:ascii="Arial Narrow" w:hAnsi="Arial Narrow"/>
          <w:highlight w:val="lightGray"/>
        </w:rPr>
        <w:t>[new contract start date]</w:t>
      </w:r>
      <w:r>
        <w:rPr>
          <w:rFonts w:ascii="Arial Narrow" w:hAnsi="Arial Narrow"/>
        </w:rPr>
        <w:t xml:space="preserve"> to </w:t>
      </w:r>
      <w:r w:rsidRPr="00041D6D">
        <w:rPr>
          <w:rFonts w:ascii="Arial Narrow" w:hAnsi="Arial Narrow"/>
          <w:highlight w:val="lightGray"/>
        </w:rPr>
        <w:t>[new contract end date]</w:t>
      </w:r>
      <w:r w:rsidRPr="00024E59">
        <w:rPr>
          <w:rFonts w:ascii="Arial Narrow" w:hAnsi="Arial Narrow"/>
        </w:rPr>
        <w:t>.</w:t>
      </w:r>
      <w:r>
        <w:rPr>
          <w:rFonts w:ascii="Arial Narrow" w:hAnsi="Arial Narrow"/>
        </w:rPr>
        <w:t xml:space="preserve"> </w:t>
      </w:r>
    </w:p>
    <w:p w:rsidR="00041D6D" w:rsidRDefault="00041D6D" w:rsidP="00041D6D">
      <w:pPr>
        <w:ind w:left="709" w:right="130"/>
        <w:rPr>
          <w:rFonts w:ascii="Arial Narrow" w:hAnsi="Arial Narrow"/>
        </w:rPr>
      </w:pPr>
    </w:p>
    <w:p w:rsidR="00041D6D" w:rsidRDefault="00041D6D" w:rsidP="00041D6D">
      <w:pPr>
        <w:ind w:right="131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2.</w:t>
      </w:r>
      <w:r>
        <w:rPr>
          <w:rFonts w:ascii="Arial Narrow" w:hAnsi="Arial Narrow"/>
          <w:b/>
        </w:rPr>
        <w:tab/>
        <w:t>Background and Discussion</w:t>
      </w:r>
    </w:p>
    <w:p w:rsidR="00041D6D" w:rsidRDefault="00041D6D" w:rsidP="00041D6D">
      <w:pPr>
        <w:ind w:right="131"/>
        <w:jc w:val="both"/>
        <w:rPr>
          <w:rFonts w:ascii="Arial Narrow" w:hAnsi="Arial Narrow"/>
          <w:b/>
        </w:rPr>
      </w:pPr>
    </w:p>
    <w:p w:rsidR="00041D6D" w:rsidRPr="00041D6D" w:rsidRDefault="00041D6D" w:rsidP="00041D6D">
      <w:pPr>
        <w:ind w:left="709" w:right="130"/>
        <w:jc w:val="both"/>
        <w:rPr>
          <w:rFonts w:ascii="Arial Narrow" w:hAnsi="Arial Narrow"/>
          <w:highlight w:val="lightGray"/>
        </w:rPr>
      </w:pPr>
      <w:r w:rsidRPr="00041D6D">
        <w:rPr>
          <w:rFonts w:ascii="Arial Narrow" w:hAnsi="Arial Narrow"/>
          <w:highlight w:val="lightGray"/>
        </w:rPr>
        <w:t>[Provide the background and reasoning for seeking a further appointment of a Professor. Include:</w:t>
      </w:r>
    </w:p>
    <w:p w:rsidR="00041D6D" w:rsidRPr="00041D6D" w:rsidRDefault="00041D6D" w:rsidP="00041D6D">
      <w:pPr>
        <w:ind w:left="709" w:right="130"/>
        <w:jc w:val="both"/>
        <w:rPr>
          <w:rFonts w:ascii="Arial Narrow" w:hAnsi="Arial Narrow"/>
          <w:highlight w:val="lightGray"/>
        </w:rPr>
      </w:pPr>
    </w:p>
    <w:p w:rsidR="00041D6D" w:rsidRPr="00041D6D" w:rsidRDefault="00041D6D" w:rsidP="00041D6D">
      <w:pPr>
        <w:pStyle w:val="ListParagraph"/>
        <w:numPr>
          <w:ilvl w:val="0"/>
          <w:numId w:val="7"/>
        </w:numPr>
        <w:spacing w:before="0"/>
        <w:ind w:right="130"/>
        <w:contextualSpacing/>
        <w:jc w:val="both"/>
        <w:rPr>
          <w:rFonts w:ascii="Arial Narrow" w:hAnsi="Arial Narrow"/>
          <w:highlight w:val="lightGray"/>
        </w:rPr>
      </w:pPr>
      <w:r w:rsidRPr="00041D6D">
        <w:rPr>
          <w:rFonts w:ascii="Arial Narrow" w:hAnsi="Arial Narrow"/>
          <w:highlight w:val="lightGray"/>
        </w:rPr>
        <w:t>Relevant information about the employee (e.g., brief employment history with the University, significant contributions, etc.)</w:t>
      </w:r>
    </w:p>
    <w:p w:rsidR="00041D6D" w:rsidRPr="00041D6D" w:rsidRDefault="00041D6D" w:rsidP="00041D6D">
      <w:pPr>
        <w:pStyle w:val="ListParagraph"/>
        <w:numPr>
          <w:ilvl w:val="0"/>
          <w:numId w:val="0"/>
        </w:numPr>
        <w:ind w:left="1069" w:right="130"/>
        <w:jc w:val="both"/>
        <w:rPr>
          <w:rFonts w:ascii="Arial Narrow" w:hAnsi="Arial Narrow"/>
          <w:highlight w:val="lightGray"/>
        </w:rPr>
      </w:pPr>
    </w:p>
    <w:p w:rsidR="00041D6D" w:rsidRPr="00041D6D" w:rsidRDefault="00041D6D" w:rsidP="00041D6D">
      <w:pPr>
        <w:pStyle w:val="ListParagraph"/>
        <w:numPr>
          <w:ilvl w:val="0"/>
          <w:numId w:val="7"/>
        </w:numPr>
        <w:spacing w:before="0"/>
        <w:ind w:right="130"/>
        <w:contextualSpacing/>
        <w:jc w:val="both"/>
        <w:rPr>
          <w:rFonts w:ascii="Arial Narrow" w:hAnsi="Arial Narrow"/>
          <w:highlight w:val="lightGray"/>
        </w:rPr>
      </w:pPr>
      <w:r w:rsidRPr="00041D6D">
        <w:rPr>
          <w:rFonts w:ascii="Arial Narrow" w:hAnsi="Arial Narrow"/>
          <w:highlight w:val="lightGray"/>
        </w:rPr>
        <w:t>Relevant information about the position (e.g., duties, expectations, KPIs).</w:t>
      </w:r>
    </w:p>
    <w:p w:rsidR="00041D6D" w:rsidRPr="00041D6D" w:rsidRDefault="00041D6D" w:rsidP="00041D6D">
      <w:pPr>
        <w:ind w:left="1440" w:hanging="360"/>
        <w:rPr>
          <w:rFonts w:ascii="Arial Narrow" w:hAnsi="Arial Narrow"/>
          <w:highlight w:val="lightGray"/>
        </w:rPr>
      </w:pPr>
    </w:p>
    <w:p w:rsidR="00041D6D" w:rsidRPr="00041D6D" w:rsidRDefault="00041D6D" w:rsidP="00041D6D">
      <w:pPr>
        <w:pStyle w:val="ListParagraph"/>
        <w:numPr>
          <w:ilvl w:val="0"/>
          <w:numId w:val="7"/>
        </w:numPr>
        <w:spacing w:before="0"/>
        <w:ind w:right="130"/>
        <w:contextualSpacing/>
        <w:jc w:val="both"/>
        <w:rPr>
          <w:rFonts w:ascii="Arial Narrow" w:hAnsi="Arial Narrow"/>
          <w:highlight w:val="lightGray"/>
        </w:rPr>
      </w:pPr>
      <w:r w:rsidRPr="00041D6D">
        <w:rPr>
          <w:rFonts w:ascii="Arial Narrow" w:hAnsi="Arial Narrow"/>
          <w:highlight w:val="lightGray"/>
        </w:rPr>
        <w:t>Other relevant information as appropriate]</w:t>
      </w:r>
    </w:p>
    <w:p w:rsidR="00041D6D" w:rsidRPr="00163581" w:rsidRDefault="00041D6D" w:rsidP="00041D6D">
      <w:pPr>
        <w:ind w:left="709" w:right="130"/>
        <w:jc w:val="both"/>
        <w:rPr>
          <w:rFonts w:ascii="Arial Narrow" w:hAnsi="Arial Narrow"/>
        </w:rPr>
      </w:pPr>
    </w:p>
    <w:p w:rsidR="00041D6D" w:rsidRDefault="00041D6D" w:rsidP="00041D6D">
      <w:pPr>
        <w:ind w:left="709" w:right="130"/>
        <w:jc w:val="both"/>
        <w:rPr>
          <w:rFonts w:ascii="Arial Narrow" w:hAnsi="Arial Narrow"/>
        </w:rPr>
      </w:pPr>
    </w:p>
    <w:p w:rsidR="00DE67AE" w:rsidRDefault="00DE67AE" w:rsidP="00DE67AE">
      <w:pPr>
        <w:pStyle w:val="AUBodyCopy-withSpaceAfter"/>
        <w:tabs>
          <w:tab w:val="left" w:pos="709"/>
        </w:tabs>
        <w:ind w:left="709" w:hanging="709"/>
        <w:jc w:val="both"/>
      </w:pPr>
    </w:p>
    <w:p w:rsidR="001553EA" w:rsidRPr="003F1A7B" w:rsidRDefault="001553EA" w:rsidP="001553EA">
      <w:pPr>
        <w:spacing w:after="120"/>
        <w:ind w:right="131"/>
        <w:rPr>
          <w:rFonts w:ascii="Arial Narrow" w:hAnsi="Arial Narrow"/>
          <w:b/>
        </w:rPr>
      </w:pPr>
      <w:r w:rsidRPr="003F1A7B">
        <w:rPr>
          <w:rFonts w:ascii="Arial Narrow" w:hAnsi="Arial Narrow"/>
          <w:b/>
        </w:rPr>
        <w:t>Attachments</w:t>
      </w:r>
      <w:r>
        <w:rPr>
          <w:rFonts w:ascii="Arial Narrow" w:hAnsi="Arial Narrow"/>
          <w:b/>
        </w:rPr>
        <w:t xml:space="preserve"> (below)</w:t>
      </w:r>
    </w:p>
    <w:p w:rsidR="001553EA" w:rsidRDefault="001553EA" w:rsidP="001553EA">
      <w:pPr>
        <w:spacing w:line="360" w:lineRule="auto"/>
        <w:ind w:left="284" w:right="130" w:hanging="284"/>
        <w:rPr>
          <w:rFonts w:ascii="Arial Narrow" w:hAnsi="Arial Narrow"/>
        </w:rPr>
      </w:pPr>
      <w:r>
        <w:rPr>
          <w:rFonts w:ascii="Arial Narrow" w:hAnsi="Arial Narrow"/>
        </w:rPr>
        <w:t>A: Supporting documentation/emails A</w:t>
      </w:r>
    </w:p>
    <w:p w:rsidR="001553EA" w:rsidRDefault="001553EA" w:rsidP="001553EA">
      <w:pPr>
        <w:spacing w:line="360" w:lineRule="auto"/>
        <w:ind w:left="1440" w:right="130" w:hanging="1440"/>
        <w:rPr>
          <w:rFonts w:ascii="Arial Narrow" w:hAnsi="Arial Narrow"/>
          <w:i/>
          <w:iCs/>
        </w:rPr>
      </w:pPr>
      <w:r>
        <w:rPr>
          <w:rFonts w:ascii="Arial Narrow" w:hAnsi="Arial Narrow"/>
        </w:rPr>
        <w:t>B: Supporting documentation/emails B</w:t>
      </w:r>
    </w:p>
    <w:p w:rsidR="00C911B8" w:rsidRDefault="00C911B8" w:rsidP="00C911B8">
      <w:pPr>
        <w:pStyle w:val="BodyText"/>
      </w:pPr>
    </w:p>
    <w:p w:rsidR="00C911B8" w:rsidRPr="00C911B8" w:rsidRDefault="00C911B8" w:rsidP="00C911B8">
      <w:pPr>
        <w:pStyle w:val="BodyText"/>
      </w:pPr>
    </w:p>
    <w:p w:rsidR="00C911B8" w:rsidRPr="00C911B8" w:rsidRDefault="00C911B8" w:rsidP="00C911B8">
      <w:pPr>
        <w:pStyle w:val="BodyText"/>
      </w:pPr>
    </w:p>
    <w:p w:rsidR="00C911B8" w:rsidRPr="00C911B8" w:rsidRDefault="00C911B8" w:rsidP="00C911B8">
      <w:pPr>
        <w:pStyle w:val="BodyText"/>
      </w:pPr>
    </w:p>
    <w:p w:rsidR="00C911B8" w:rsidRDefault="00C911B8" w:rsidP="00C911B8">
      <w:pPr>
        <w:pStyle w:val="BodyTex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0"/>
        <w:gridCol w:w="4535"/>
        <w:gridCol w:w="1121"/>
        <w:gridCol w:w="1522"/>
        <w:gridCol w:w="1354"/>
      </w:tblGrid>
      <w:tr w:rsidR="00C911B8" w:rsidRPr="00C70140" w:rsidTr="00A63988">
        <w:tc>
          <w:tcPr>
            <w:tcW w:w="1101" w:type="dxa"/>
          </w:tcPr>
          <w:p w:rsidR="00C911B8" w:rsidRPr="00C70140" w:rsidRDefault="00407EE9" w:rsidP="00407EE9">
            <w:pPr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 xml:space="preserve">HR </w:t>
            </w:r>
            <w:r w:rsidR="00C911B8" w:rsidRPr="00C70140">
              <w:rPr>
                <w:rFonts w:ascii="Arial Narrow" w:hAnsi="Arial Narrow"/>
                <w:b/>
                <w:sz w:val="14"/>
                <w:szCs w:val="14"/>
              </w:rPr>
              <w:t>Handbook</w:t>
            </w:r>
          </w:p>
        </w:tc>
        <w:tc>
          <w:tcPr>
            <w:tcW w:w="4674" w:type="dxa"/>
          </w:tcPr>
          <w:p w:rsidR="00C911B8" w:rsidRPr="00296FA5" w:rsidRDefault="00041D6D" w:rsidP="00A63988">
            <w:pPr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Recruitment</w:t>
            </w:r>
          </w:p>
        </w:tc>
        <w:tc>
          <w:tcPr>
            <w:tcW w:w="1137" w:type="dxa"/>
          </w:tcPr>
          <w:p w:rsidR="00C911B8" w:rsidRPr="00C70140" w:rsidRDefault="00C911B8" w:rsidP="00A63988">
            <w:pPr>
              <w:rPr>
                <w:rFonts w:ascii="Arial Narrow" w:hAnsi="Arial Narrow"/>
                <w:b/>
                <w:sz w:val="14"/>
                <w:szCs w:val="14"/>
              </w:rPr>
            </w:pPr>
            <w:r w:rsidRPr="00C70140">
              <w:rPr>
                <w:rFonts w:ascii="Arial Narrow" w:hAnsi="Arial Narrow"/>
                <w:b/>
                <w:sz w:val="14"/>
                <w:szCs w:val="14"/>
              </w:rPr>
              <w:t xml:space="preserve">Effective Date: </w:t>
            </w:r>
          </w:p>
        </w:tc>
        <w:tc>
          <w:tcPr>
            <w:tcW w:w="1555" w:type="dxa"/>
            <w:tcBorders>
              <w:right w:val="single" w:sz="4" w:space="0" w:color="auto"/>
            </w:tcBorders>
          </w:tcPr>
          <w:p w:rsidR="00C911B8" w:rsidRPr="00C70140" w:rsidRDefault="00C911B8" w:rsidP="00A63988">
            <w:pPr>
              <w:rPr>
                <w:rFonts w:ascii="Arial Narrow" w:hAnsi="Arial Narrow"/>
                <w:b/>
                <w:strike/>
                <w:color w:val="FF0000"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1 October 2014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1B8" w:rsidRPr="00C70140" w:rsidRDefault="00C911B8" w:rsidP="00A63988">
            <w:pPr>
              <w:rPr>
                <w:rFonts w:ascii="Arial Narrow" w:hAnsi="Arial Narrow"/>
                <w:b/>
                <w:strike/>
                <w:sz w:val="14"/>
                <w:szCs w:val="14"/>
              </w:rPr>
            </w:pPr>
            <w:r w:rsidRPr="00296FA5">
              <w:rPr>
                <w:rFonts w:ascii="Arial Narrow" w:hAnsi="Arial Narrow"/>
                <w:b/>
                <w:sz w:val="14"/>
                <w:szCs w:val="14"/>
              </w:rPr>
              <w:t>Version 1.0</w:t>
            </w:r>
          </w:p>
        </w:tc>
      </w:tr>
      <w:tr w:rsidR="00C911B8" w:rsidRPr="00C70140" w:rsidTr="00A63988">
        <w:tc>
          <w:tcPr>
            <w:tcW w:w="1101" w:type="dxa"/>
          </w:tcPr>
          <w:p w:rsidR="00C911B8" w:rsidRPr="00C70140" w:rsidRDefault="00C911B8" w:rsidP="00A63988">
            <w:pPr>
              <w:rPr>
                <w:rFonts w:ascii="Arial Narrow" w:hAnsi="Arial Narrow"/>
                <w:b/>
                <w:sz w:val="14"/>
                <w:szCs w:val="14"/>
              </w:rPr>
            </w:pPr>
            <w:r w:rsidRPr="00C70140">
              <w:rPr>
                <w:rFonts w:ascii="Arial Narrow" w:hAnsi="Arial Narrow"/>
                <w:b/>
                <w:sz w:val="14"/>
                <w:szCs w:val="14"/>
              </w:rPr>
              <w:t xml:space="preserve">Authorised by </w:t>
            </w:r>
          </w:p>
        </w:tc>
        <w:tc>
          <w:tcPr>
            <w:tcW w:w="4674" w:type="dxa"/>
          </w:tcPr>
          <w:p w:rsidR="00C911B8" w:rsidRPr="00C70140" w:rsidRDefault="00BA7CCF" w:rsidP="00A63988">
            <w:pPr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 xml:space="preserve">Associate Director, HR Shared </w:t>
            </w:r>
            <w:r w:rsidR="00C911B8">
              <w:rPr>
                <w:rFonts w:ascii="Arial Narrow" w:hAnsi="Arial Narrow"/>
                <w:b/>
                <w:sz w:val="14"/>
                <w:szCs w:val="14"/>
              </w:rPr>
              <w:t>Services</w:t>
            </w:r>
          </w:p>
        </w:tc>
        <w:tc>
          <w:tcPr>
            <w:tcW w:w="1137" w:type="dxa"/>
          </w:tcPr>
          <w:p w:rsidR="00C911B8" w:rsidRPr="00C70140" w:rsidRDefault="00C911B8" w:rsidP="00A63988">
            <w:pPr>
              <w:rPr>
                <w:rFonts w:ascii="Arial Narrow" w:hAnsi="Arial Narrow"/>
                <w:b/>
                <w:sz w:val="14"/>
                <w:szCs w:val="14"/>
              </w:rPr>
            </w:pPr>
            <w:r w:rsidRPr="00C70140">
              <w:rPr>
                <w:rFonts w:ascii="Arial Narrow" w:hAnsi="Arial Narrow"/>
                <w:b/>
                <w:sz w:val="14"/>
                <w:szCs w:val="14"/>
              </w:rPr>
              <w:t>Review Date:</w:t>
            </w:r>
          </w:p>
        </w:tc>
        <w:tc>
          <w:tcPr>
            <w:tcW w:w="1555" w:type="dxa"/>
            <w:tcBorders>
              <w:right w:val="single" w:sz="4" w:space="0" w:color="auto"/>
            </w:tcBorders>
          </w:tcPr>
          <w:p w:rsidR="00C911B8" w:rsidRPr="00C70140" w:rsidRDefault="00C911B8" w:rsidP="00A63988">
            <w:pPr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1 October 2017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1B8" w:rsidRPr="00C70140" w:rsidRDefault="00C911B8" w:rsidP="00A63988">
            <w:pPr>
              <w:tabs>
                <w:tab w:val="center" w:pos="4513"/>
                <w:tab w:val="right" w:pos="9026"/>
              </w:tabs>
              <w:rPr>
                <w:rFonts w:ascii="Arial Narrow" w:hAnsi="Arial Narrow"/>
                <w:b/>
                <w:sz w:val="14"/>
                <w:szCs w:val="14"/>
              </w:rPr>
            </w:pPr>
            <w:r w:rsidRPr="00C70140">
              <w:rPr>
                <w:rFonts w:ascii="Arial Narrow" w:hAnsi="Arial Narrow"/>
                <w:b/>
                <w:sz w:val="14"/>
                <w:szCs w:val="14"/>
              </w:rPr>
              <w:t>Page</w:t>
            </w:r>
            <w:r>
              <w:rPr>
                <w:rFonts w:ascii="Arial Narrow" w:hAnsi="Arial Narrow"/>
                <w:b/>
                <w:sz w:val="14"/>
                <w:szCs w:val="14"/>
              </w:rPr>
              <w:t xml:space="preserve"> 3 </w:t>
            </w:r>
            <w:r w:rsidRPr="00C70140">
              <w:rPr>
                <w:rFonts w:ascii="Arial Narrow" w:eastAsiaTheme="majorEastAsia" w:hAnsi="Arial Narrow"/>
                <w:b/>
                <w:sz w:val="14"/>
                <w:szCs w:val="14"/>
              </w:rPr>
              <w:t xml:space="preserve">of </w:t>
            </w:r>
            <w:r>
              <w:rPr>
                <w:rFonts w:ascii="Arial Narrow" w:eastAsiaTheme="majorEastAsia" w:hAnsi="Arial Narrow"/>
                <w:b/>
                <w:sz w:val="14"/>
                <w:szCs w:val="14"/>
              </w:rPr>
              <w:t>3</w:t>
            </w:r>
          </w:p>
        </w:tc>
      </w:tr>
      <w:tr w:rsidR="00C911B8" w:rsidRPr="00C70140" w:rsidTr="00A63988">
        <w:tc>
          <w:tcPr>
            <w:tcW w:w="1101" w:type="dxa"/>
          </w:tcPr>
          <w:p w:rsidR="00C911B8" w:rsidRPr="00C70140" w:rsidRDefault="00C911B8" w:rsidP="00A63988">
            <w:pPr>
              <w:rPr>
                <w:rFonts w:ascii="Arial Narrow" w:hAnsi="Arial Narrow"/>
                <w:b/>
                <w:sz w:val="14"/>
                <w:szCs w:val="14"/>
              </w:rPr>
            </w:pPr>
            <w:r w:rsidRPr="00C70140">
              <w:rPr>
                <w:rFonts w:ascii="Arial Narrow" w:hAnsi="Arial Narrow"/>
                <w:b/>
                <w:sz w:val="14"/>
                <w:szCs w:val="14"/>
              </w:rPr>
              <w:t>Warning</w:t>
            </w:r>
          </w:p>
        </w:tc>
        <w:tc>
          <w:tcPr>
            <w:tcW w:w="8747" w:type="dxa"/>
            <w:gridSpan w:val="4"/>
            <w:tcBorders>
              <w:right w:val="single" w:sz="4" w:space="0" w:color="auto"/>
            </w:tcBorders>
          </w:tcPr>
          <w:p w:rsidR="00C911B8" w:rsidRPr="00C70140" w:rsidRDefault="00C911B8" w:rsidP="00A63988">
            <w:pPr>
              <w:tabs>
                <w:tab w:val="center" w:pos="4513"/>
                <w:tab w:val="right" w:pos="9026"/>
              </w:tabs>
              <w:rPr>
                <w:rFonts w:ascii="Arial Narrow" w:hAnsi="Arial Narrow"/>
                <w:b/>
                <w:sz w:val="14"/>
                <w:szCs w:val="14"/>
              </w:rPr>
            </w:pPr>
            <w:r w:rsidRPr="00C70140">
              <w:rPr>
                <w:rFonts w:ascii="Arial Narrow" w:hAnsi="Arial Narrow"/>
                <w:b/>
                <w:sz w:val="14"/>
                <w:szCs w:val="14"/>
              </w:rPr>
              <w:t>This process is uncontrolled when printed.  The current version of this document is available on the HSW Website.</w:t>
            </w:r>
          </w:p>
        </w:tc>
      </w:tr>
    </w:tbl>
    <w:p w:rsidR="00C911B8" w:rsidRDefault="00C911B8" w:rsidP="00C911B8">
      <w:pPr>
        <w:pStyle w:val="BodyText"/>
      </w:pPr>
    </w:p>
    <w:p w:rsidR="0064273D" w:rsidRPr="0064273D" w:rsidRDefault="0064273D" w:rsidP="00C911B8">
      <w:pPr>
        <w:pStyle w:val="BodyText"/>
        <w:rPr>
          <w:rFonts w:ascii="Arial Narrow" w:hAnsi="Arial Narrow"/>
          <w:b/>
          <w:color w:val="auto"/>
          <w:szCs w:val="22"/>
        </w:rPr>
      </w:pPr>
      <w:r w:rsidRPr="00C911B8">
        <w:br w:type="page"/>
      </w:r>
      <w:r>
        <w:rPr>
          <w:rFonts w:ascii="Arial Narrow" w:hAnsi="Arial Narrow"/>
          <w:b/>
          <w:color w:val="auto"/>
          <w:szCs w:val="22"/>
        </w:rPr>
        <w:lastRenderedPageBreak/>
        <w:t>Attachment A</w:t>
      </w:r>
    </w:p>
    <w:p w:rsidR="0064273D" w:rsidRPr="0064273D" w:rsidRDefault="0064273D" w:rsidP="0064273D">
      <w:pPr>
        <w:rPr>
          <w:rFonts w:ascii="Arial Narrow" w:hAnsi="Arial Narrow"/>
          <w:noProof/>
          <w:sz w:val="22"/>
          <w:szCs w:val="22"/>
          <w:lang w:eastAsia="en-AU"/>
        </w:rPr>
      </w:pPr>
    </w:p>
    <w:p w:rsidR="0064273D" w:rsidRPr="0064273D" w:rsidRDefault="0064273D" w:rsidP="0064273D">
      <w:pPr>
        <w:rPr>
          <w:rFonts w:ascii="Arial Narrow" w:hAnsi="Arial Narrow"/>
          <w:noProof/>
          <w:sz w:val="22"/>
          <w:szCs w:val="22"/>
          <w:lang w:eastAsia="en-AU"/>
        </w:rPr>
      </w:pPr>
      <w:r w:rsidRPr="0064273D">
        <w:rPr>
          <w:rFonts w:ascii="Arial Narrow" w:hAnsi="Arial Narrow"/>
          <w:noProof/>
          <w:sz w:val="22"/>
          <w:szCs w:val="22"/>
          <w:lang w:eastAsia="en-AU"/>
        </w:rPr>
        <w:br w:type="page"/>
      </w:r>
    </w:p>
    <w:p w:rsidR="0064273D" w:rsidRPr="0064273D" w:rsidRDefault="0064273D" w:rsidP="0064273D">
      <w:pPr>
        <w:pStyle w:val="Heading5"/>
        <w:jc w:val="right"/>
        <w:rPr>
          <w:rFonts w:ascii="Arial Narrow" w:hAnsi="Arial Narrow"/>
          <w:b/>
          <w:color w:val="auto"/>
          <w:sz w:val="22"/>
          <w:szCs w:val="22"/>
        </w:rPr>
      </w:pPr>
      <w:r w:rsidRPr="0064273D">
        <w:rPr>
          <w:rFonts w:ascii="Arial Narrow" w:hAnsi="Arial Narrow"/>
          <w:b/>
          <w:color w:val="auto"/>
          <w:sz w:val="22"/>
          <w:szCs w:val="22"/>
        </w:rPr>
        <w:lastRenderedPageBreak/>
        <w:t>Attachment B</w:t>
      </w:r>
    </w:p>
    <w:sectPr w:rsidR="0064273D" w:rsidRPr="0064273D" w:rsidSect="00A0113C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0" w:h="16840"/>
      <w:pgMar w:top="1134" w:right="1134" w:bottom="284" w:left="1134" w:header="476" w:footer="1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0F2" w:rsidRDefault="002910F2" w:rsidP="00734DEC">
      <w:r>
        <w:separator/>
      </w:r>
    </w:p>
  </w:endnote>
  <w:endnote w:type="continuationSeparator" w:id="0">
    <w:p w:rsidR="002910F2" w:rsidRDefault="002910F2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Narrow-Bold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90"/>
      <w:gridCol w:w="4535"/>
      <w:gridCol w:w="1121"/>
      <w:gridCol w:w="1522"/>
      <w:gridCol w:w="1354"/>
    </w:tblGrid>
    <w:tr w:rsidR="00A0113C" w:rsidRPr="00C70140" w:rsidTr="00A0113C">
      <w:tc>
        <w:tcPr>
          <w:tcW w:w="1101" w:type="dxa"/>
        </w:tcPr>
        <w:p w:rsidR="00A0113C" w:rsidRPr="00C70140" w:rsidRDefault="00407EE9" w:rsidP="004E58E4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HR</w:t>
          </w:r>
          <w:r w:rsidR="00A0113C" w:rsidRPr="00C70140">
            <w:rPr>
              <w:rFonts w:ascii="Arial Narrow" w:hAnsi="Arial Narrow"/>
              <w:b/>
              <w:sz w:val="14"/>
              <w:szCs w:val="14"/>
            </w:rPr>
            <w:t xml:space="preserve"> Handbook</w:t>
          </w:r>
        </w:p>
      </w:tc>
      <w:tc>
        <w:tcPr>
          <w:tcW w:w="4674" w:type="dxa"/>
        </w:tcPr>
        <w:p w:rsidR="00407EE9" w:rsidRPr="00296FA5" w:rsidRDefault="00041D6D" w:rsidP="004E58E4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</w:t>
          </w:r>
        </w:p>
      </w:tc>
      <w:tc>
        <w:tcPr>
          <w:tcW w:w="1137" w:type="dxa"/>
        </w:tcPr>
        <w:p w:rsidR="00A0113C" w:rsidRPr="00C70140" w:rsidRDefault="00A0113C" w:rsidP="004E58E4">
          <w:pPr>
            <w:rPr>
              <w:rFonts w:ascii="Arial Narrow" w:hAnsi="Arial Narrow"/>
              <w:b/>
              <w:sz w:val="14"/>
              <w:szCs w:val="14"/>
            </w:rPr>
          </w:pPr>
          <w:r w:rsidRPr="00C70140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555" w:type="dxa"/>
          <w:tcBorders>
            <w:right w:val="single" w:sz="4" w:space="0" w:color="auto"/>
          </w:tcBorders>
        </w:tcPr>
        <w:p w:rsidR="00A0113C" w:rsidRPr="00C70140" w:rsidRDefault="00C911B8" w:rsidP="004E58E4">
          <w:pPr>
            <w:rPr>
              <w:rFonts w:ascii="Arial Narrow" w:hAnsi="Arial Narrow"/>
              <w:b/>
              <w:strike/>
              <w:color w:val="FF0000"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1 October 2014</w:t>
          </w:r>
        </w:p>
      </w:tc>
      <w:tc>
        <w:tcPr>
          <w:tcW w:w="138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113C" w:rsidRPr="00C70140" w:rsidRDefault="00A0113C" w:rsidP="004E58E4">
          <w:pPr>
            <w:rPr>
              <w:rFonts w:ascii="Arial Narrow" w:hAnsi="Arial Narrow"/>
              <w:b/>
              <w:strike/>
              <w:sz w:val="14"/>
              <w:szCs w:val="14"/>
            </w:rPr>
          </w:pPr>
          <w:r w:rsidRPr="00296FA5">
            <w:rPr>
              <w:rFonts w:ascii="Arial Narrow" w:hAnsi="Arial Narrow"/>
              <w:b/>
              <w:sz w:val="14"/>
              <w:szCs w:val="14"/>
            </w:rPr>
            <w:t>Version 1.0</w:t>
          </w:r>
        </w:p>
      </w:tc>
    </w:tr>
    <w:tr w:rsidR="00A0113C" w:rsidRPr="00C70140" w:rsidTr="00A0113C">
      <w:tc>
        <w:tcPr>
          <w:tcW w:w="1101" w:type="dxa"/>
        </w:tcPr>
        <w:p w:rsidR="00A0113C" w:rsidRPr="00C70140" w:rsidRDefault="00A0113C" w:rsidP="004E58E4">
          <w:pPr>
            <w:rPr>
              <w:rFonts w:ascii="Arial Narrow" w:hAnsi="Arial Narrow"/>
              <w:b/>
              <w:sz w:val="14"/>
              <w:szCs w:val="14"/>
            </w:rPr>
          </w:pPr>
          <w:r w:rsidRPr="00C70140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4674" w:type="dxa"/>
        </w:tcPr>
        <w:p w:rsidR="00A0113C" w:rsidRPr="00C70140" w:rsidRDefault="00A0113C" w:rsidP="00C911B8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Associate Director,</w:t>
          </w:r>
          <w:r w:rsidR="00BA7CCF">
            <w:rPr>
              <w:rFonts w:ascii="Arial Narrow" w:hAnsi="Arial Narrow"/>
              <w:b/>
              <w:sz w:val="14"/>
              <w:szCs w:val="14"/>
            </w:rPr>
            <w:t xml:space="preserve"> HR Shared </w:t>
          </w:r>
          <w:r w:rsidR="00C911B8">
            <w:rPr>
              <w:rFonts w:ascii="Arial Narrow" w:hAnsi="Arial Narrow"/>
              <w:b/>
              <w:sz w:val="14"/>
              <w:szCs w:val="14"/>
            </w:rPr>
            <w:t>Services</w:t>
          </w:r>
        </w:p>
      </w:tc>
      <w:tc>
        <w:tcPr>
          <w:tcW w:w="1137" w:type="dxa"/>
        </w:tcPr>
        <w:p w:rsidR="00A0113C" w:rsidRPr="00C70140" w:rsidRDefault="00A0113C" w:rsidP="004E58E4">
          <w:pPr>
            <w:rPr>
              <w:rFonts w:ascii="Arial Narrow" w:hAnsi="Arial Narrow"/>
              <w:b/>
              <w:sz w:val="14"/>
              <w:szCs w:val="14"/>
            </w:rPr>
          </w:pPr>
          <w:r w:rsidRPr="00C70140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555" w:type="dxa"/>
          <w:tcBorders>
            <w:right w:val="single" w:sz="4" w:space="0" w:color="auto"/>
          </w:tcBorders>
        </w:tcPr>
        <w:p w:rsidR="00A0113C" w:rsidRPr="00C70140" w:rsidRDefault="00C911B8" w:rsidP="004E58E4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1 October 2017</w:t>
          </w:r>
        </w:p>
      </w:tc>
      <w:tc>
        <w:tcPr>
          <w:tcW w:w="138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0113C" w:rsidRPr="00C70140" w:rsidRDefault="00A0113C" w:rsidP="00C911B8">
          <w:pPr>
            <w:tabs>
              <w:tab w:val="center" w:pos="4513"/>
              <w:tab w:val="right" w:pos="9026"/>
            </w:tabs>
            <w:rPr>
              <w:rFonts w:ascii="Arial Narrow" w:hAnsi="Arial Narrow"/>
              <w:b/>
              <w:sz w:val="14"/>
              <w:szCs w:val="14"/>
            </w:rPr>
          </w:pPr>
          <w:r w:rsidRPr="00C70140">
            <w:rPr>
              <w:rFonts w:ascii="Arial Narrow" w:hAnsi="Arial Narrow"/>
              <w:b/>
              <w:sz w:val="14"/>
              <w:szCs w:val="14"/>
            </w:rPr>
            <w:t>Page</w:t>
          </w:r>
          <w:r w:rsidR="00C911B8">
            <w:rPr>
              <w:rFonts w:ascii="Arial Narrow" w:hAnsi="Arial Narrow"/>
              <w:b/>
              <w:sz w:val="14"/>
              <w:szCs w:val="14"/>
            </w:rPr>
            <w:t xml:space="preserve"> 3 </w:t>
          </w:r>
          <w:r w:rsidRPr="00C70140">
            <w:rPr>
              <w:rFonts w:ascii="Arial Narrow" w:eastAsiaTheme="majorEastAsia" w:hAnsi="Arial Narrow"/>
              <w:b/>
              <w:sz w:val="14"/>
              <w:szCs w:val="14"/>
            </w:rPr>
            <w:t xml:space="preserve">of </w:t>
          </w:r>
          <w:r w:rsidR="00C911B8">
            <w:rPr>
              <w:rFonts w:ascii="Arial Narrow" w:eastAsiaTheme="majorEastAsia" w:hAnsi="Arial Narrow"/>
              <w:b/>
              <w:sz w:val="14"/>
              <w:szCs w:val="14"/>
            </w:rPr>
            <w:t>3</w:t>
          </w:r>
        </w:p>
      </w:tc>
    </w:tr>
    <w:tr w:rsidR="00A0113C" w:rsidRPr="00C70140" w:rsidTr="00A0113C">
      <w:tc>
        <w:tcPr>
          <w:tcW w:w="1101" w:type="dxa"/>
        </w:tcPr>
        <w:p w:rsidR="00A0113C" w:rsidRPr="00C70140" w:rsidRDefault="00A0113C" w:rsidP="004E58E4">
          <w:pPr>
            <w:rPr>
              <w:rFonts w:ascii="Arial Narrow" w:hAnsi="Arial Narrow"/>
              <w:b/>
              <w:sz w:val="14"/>
              <w:szCs w:val="14"/>
            </w:rPr>
          </w:pPr>
          <w:r w:rsidRPr="00C70140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747" w:type="dxa"/>
          <w:gridSpan w:val="4"/>
          <w:tcBorders>
            <w:right w:val="single" w:sz="4" w:space="0" w:color="auto"/>
          </w:tcBorders>
        </w:tcPr>
        <w:p w:rsidR="00A0113C" w:rsidRPr="00C70140" w:rsidRDefault="00A0113C" w:rsidP="004E58E4">
          <w:pPr>
            <w:tabs>
              <w:tab w:val="center" w:pos="4513"/>
              <w:tab w:val="right" w:pos="9026"/>
            </w:tabs>
            <w:rPr>
              <w:rFonts w:ascii="Arial Narrow" w:hAnsi="Arial Narrow"/>
              <w:b/>
              <w:sz w:val="14"/>
              <w:szCs w:val="14"/>
            </w:rPr>
          </w:pPr>
          <w:r w:rsidRPr="00C70140">
            <w:rPr>
              <w:rFonts w:ascii="Arial Narrow" w:hAnsi="Arial Narrow"/>
              <w:b/>
              <w:sz w:val="14"/>
              <w:szCs w:val="14"/>
            </w:rPr>
            <w:t>This process is uncontrolled when printed.  The current version of this document is available on the HSW Website.</w:t>
          </w:r>
        </w:p>
      </w:tc>
    </w:tr>
  </w:tbl>
  <w:p w:rsidR="002910F2" w:rsidRDefault="002910F2" w:rsidP="00537D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477" w:rsidRPr="007A37C1" w:rsidRDefault="0005758C" w:rsidP="007A37C1">
    <w:pPr>
      <w:pStyle w:val="Footer"/>
      <w:rPr>
        <w:sz w:val="8"/>
        <w:szCs w:val="8"/>
      </w:rPr>
    </w:pPr>
    <w:r>
      <w:rPr>
        <w:noProof/>
        <w:lang w:eastAsia="en-AU"/>
      </w:rPr>
      <w:drawing>
        <wp:anchor distT="0" distB="0" distL="114300" distR="114300" simplePos="0" relativeHeight="251680256" behindDoc="1" locked="0" layoutInCell="1" allowOverlap="1" wp14:anchorId="108116DB" wp14:editId="435682BC">
          <wp:simplePos x="0" y="0"/>
          <wp:positionH relativeFrom="column">
            <wp:posOffset>-707390</wp:posOffset>
          </wp:positionH>
          <wp:positionV relativeFrom="paragraph">
            <wp:posOffset>-737795</wp:posOffset>
          </wp:positionV>
          <wp:extent cx="7560592" cy="879894"/>
          <wp:effectExtent l="0" t="0" r="254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60592" cy="8798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D82477" w:rsidRPr="007A37C1">
      <w:rPr>
        <w:noProof/>
        <w:sz w:val="8"/>
        <w:szCs w:val="8"/>
        <w:lang w:eastAsia="en-AU"/>
      </w:rPr>
      <w:drawing>
        <wp:anchor distT="0" distB="0" distL="114300" distR="114300" simplePos="0" relativeHeight="251674112" behindDoc="1" locked="0" layoutInCell="1" allowOverlap="1" wp14:anchorId="68E24275" wp14:editId="4B1C6C61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0F2" w:rsidRDefault="002910F2" w:rsidP="00734DEC">
      <w:r>
        <w:separator/>
      </w:r>
    </w:p>
  </w:footnote>
  <w:footnote w:type="continuationSeparator" w:id="0">
    <w:p w:rsidR="002910F2" w:rsidRDefault="002910F2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03"/>
      <w:gridCol w:w="4829"/>
    </w:tblGrid>
    <w:tr w:rsidR="00CA7DA5" w:rsidTr="00E144DD">
      <w:tc>
        <w:tcPr>
          <w:tcW w:w="4997" w:type="dxa"/>
        </w:tcPr>
        <w:p w:rsidR="00CA7DA5" w:rsidRDefault="00CA7DA5" w:rsidP="00E144DD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  <w:p w:rsidR="00CA7DA5" w:rsidRDefault="00CA7DA5" w:rsidP="00E144DD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  <w:r w:rsidRPr="00791EFF">
            <w:rPr>
              <w:rFonts w:ascii="Arial Narrow" w:hAnsi="Arial Narrow"/>
              <w:b/>
              <w:sz w:val="20"/>
              <w:szCs w:val="20"/>
            </w:rPr>
            <w:t>HSW Handbook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       </w:t>
          </w:r>
        </w:p>
      </w:tc>
      <w:tc>
        <w:tcPr>
          <w:tcW w:w="4998" w:type="dxa"/>
        </w:tcPr>
        <w:p w:rsidR="00CA7DA5" w:rsidRDefault="00CA7DA5" w:rsidP="00E144DD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  <w:r>
            <w:rPr>
              <w:noProof/>
              <w:lang w:eastAsia="en-AU"/>
            </w:rPr>
            <w:drawing>
              <wp:inline distT="0" distB="0" distL="0" distR="0" wp14:anchorId="3B24C32A" wp14:editId="0C6001F2">
                <wp:extent cx="846331" cy="259080"/>
                <wp:effectExtent l="0" t="0" r="0" b="7620"/>
                <wp:docPr id="39" name="Picture 39" descr="UoA_logo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A_logo_cmyk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664" cy="259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A7DA5" w:rsidRDefault="00CA7DA5">
    <w:pPr>
      <w:pStyle w:val="Header"/>
    </w:pPr>
    <w:r>
      <w:rPr>
        <w:noProof/>
        <w:lang w:eastAsia="en-AU"/>
      </w:rPr>
      <mc:AlternateContent>
        <mc:Choice Requires="wps">
          <w:drawing>
            <wp:anchor distT="4294967295" distB="4294967295" distL="114300" distR="114300" simplePos="0" relativeHeight="251676160" behindDoc="0" locked="0" layoutInCell="1" allowOverlap="1" wp14:anchorId="5A3752AA" wp14:editId="176B34FA">
              <wp:simplePos x="0" y="0"/>
              <wp:positionH relativeFrom="column">
                <wp:posOffset>-110490</wp:posOffset>
              </wp:positionH>
              <wp:positionV relativeFrom="paragraph">
                <wp:posOffset>119379</wp:posOffset>
              </wp:positionV>
              <wp:extent cx="6328410" cy="0"/>
              <wp:effectExtent l="0" t="0" r="15240" b="19050"/>
              <wp:wrapNone/>
              <wp:docPr id="34" name="Straight Connector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2841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522AE8" id="Straight Connector 34" o:spid="_x0000_s1026" style="position:absolute;z-index:251676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8.7pt,9.4pt" to="489.6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" strokecolor="red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DA5" w:rsidRDefault="00CA7DA5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8208" behindDoc="1" locked="0" layoutInCell="1" allowOverlap="1" wp14:anchorId="06DC1FE8" wp14:editId="45C0CCE4">
          <wp:simplePos x="0" y="0"/>
          <wp:positionH relativeFrom="column">
            <wp:posOffset>-720090</wp:posOffset>
          </wp:positionH>
          <wp:positionV relativeFrom="paragraph">
            <wp:posOffset>-405776</wp:posOffset>
          </wp:positionV>
          <wp:extent cx="7560783" cy="2633932"/>
          <wp:effectExtent l="0" t="0" r="2540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61580" cy="263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6623A"/>
    <w:multiLevelType w:val="hybridMultilevel"/>
    <w:tmpl w:val="13A0545A"/>
    <w:lvl w:ilvl="0" w:tplc="C29E9D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045263"/>
    <w:multiLevelType w:val="hybridMultilevel"/>
    <w:tmpl w:val="1832A1A6"/>
    <w:lvl w:ilvl="0" w:tplc="6100C494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414820D4"/>
    <w:multiLevelType w:val="hybridMultilevel"/>
    <w:tmpl w:val="23FCC2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931F81"/>
    <w:multiLevelType w:val="hybridMultilevel"/>
    <w:tmpl w:val="98A44464"/>
    <w:lvl w:ilvl="0" w:tplc="C29E9D62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  <w:sz w:val="20"/>
        <w:szCs w:val="16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9475F63"/>
    <w:multiLevelType w:val="hybridMultilevel"/>
    <w:tmpl w:val="4BD6CF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70B"/>
    <w:rsid w:val="00030DC6"/>
    <w:rsid w:val="0003270B"/>
    <w:rsid w:val="0003392F"/>
    <w:rsid w:val="00034812"/>
    <w:rsid w:val="0003778A"/>
    <w:rsid w:val="000405A6"/>
    <w:rsid w:val="0004156C"/>
    <w:rsid w:val="00041D6D"/>
    <w:rsid w:val="000447BE"/>
    <w:rsid w:val="0005214A"/>
    <w:rsid w:val="000521BD"/>
    <w:rsid w:val="0005609F"/>
    <w:rsid w:val="0005758C"/>
    <w:rsid w:val="000670CA"/>
    <w:rsid w:val="0007579F"/>
    <w:rsid w:val="000B6F7A"/>
    <w:rsid w:val="000C296D"/>
    <w:rsid w:val="000E6CBD"/>
    <w:rsid w:val="00112962"/>
    <w:rsid w:val="00131E06"/>
    <w:rsid w:val="001553EA"/>
    <w:rsid w:val="0016081A"/>
    <w:rsid w:val="0018340A"/>
    <w:rsid w:val="00191E81"/>
    <w:rsid w:val="00197016"/>
    <w:rsid w:val="001A2284"/>
    <w:rsid w:val="001A379D"/>
    <w:rsid w:val="001A78DD"/>
    <w:rsid w:val="001C460C"/>
    <w:rsid w:val="001F49B1"/>
    <w:rsid w:val="00203569"/>
    <w:rsid w:val="002131F6"/>
    <w:rsid w:val="00237FE0"/>
    <w:rsid w:val="002426FA"/>
    <w:rsid w:val="00267599"/>
    <w:rsid w:val="002677AD"/>
    <w:rsid w:val="002910F2"/>
    <w:rsid w:val="00296FA5"/>
    <w:rsid w:val="002A66F2"/>
    <w:rsid w:val="002B65DD"/>
    <w:rsid w:val="002E27E6"/>
    <w:rsid w:val="002E599C"/>
    <w:rsid w:val="002E6F84"/>
    <w:rsid w:val="003125BD"/>
    <w:rsid w:val="00314EBB"/>
    <w:rsid w:val="00327D21"/>
    <w:rsid w:val="00360E28"/>
    <w:rsid w:val="00361936"/>
    <w:rsid w:val="00385998"/>
    <w:rsid w:val="00391809"/>
    <w:rsid w:val="003A113D"/>
    <w:rsid w:val="003A486A"/>
    <w:rsid w:val="003A5E98"/>
    <w:rsid w:val="003A70C8"/>
    <w:rsid w:val="003A7655"/>
    <w:rsid w:val="003C149A"/>
    <w:rsid w:val="003C1F0C"/>
    <w:rsid w:val="003C22E7"/>
    <w:rsid w:val="003C625C"/>
    <w:rsid w:val="003E6F2D"/>
    <w:rsid w:val="003E7B7B"/>
    <w:rsid w:val="003E7FEA"/>
    <w:rsid w:val="003F236A"/>
    <w:rsid w:val="003F2BA3"/>
    <w:rsid w:val="00401823"/>
    <w:rsid w:val="0040664C"/>
    <w:rsid w:val="00407EE9"/>
    <w:rsid w:val="004139FE"/>
    <w:rsid w:val="004212FD"/>
    <w:rsid w:val="00424D43"/>
    <w:rsid w:val="00433F8D"/>
    <w:rsid w:val="00453323"/>
    <w:rsid w:val="00474078"/>
    <w:rsid w:val="0049149D"/>
    <w:rsid w:val="00493148"/>
    <w:rsid w:val="004A5556"/>
    <w:rsid w:val="004B5CF7"/>
    <w:rsid w:val="004C35ED"/>
    <w:rsid w:val="004C55A2"/>
    <w:rsid w:val="004C6AC4"/>
    <w:rsid w:val="004D471A"/>
    <w:rsid w:val="004D4C81"/>
    <w:rsid w:val="004D60A9"/>
    <w:rsid w:val="004F6436"/>
    <w:rsid w:val="004F6B2D"/>
    <w:rsid w:val="00503D4E"/>
    <w:rsid w:val="00505498"/>
    <w:rsid w:val="00510740"/>
    <w:rsid w:val="0051291A"/>
    <w:rsid w:val="0051527C"/>
    <w:rsid w:val="0052298B"/>
    <w:rsid w:val="005237C5"/>
    <w:rsid w:val="005312B0"/>
    <w:rsid w:val="0053198C"/>
    <w:rsid w:val="00537D42"/>
    <w:rsid w:val="00551418"/>
    <w:rsid w:val="00563D12"/>
    <w:rsid w:val="00564F3E"/>
    <w:rsid w:val="00581821"/>
    <w:rsid w:val="0058397C"/>
    <w:rsid w:val="005C03A9"/>
    <w:rsid w:val="005D5DB9"/>
    <w:rsid w:val="005E07C2"/>
    <w:rsid w:val="005E3403"/>
    <w:rsid w:val="005E4A16"/>
    <w:rsid w:val="005F13C3"/>
    <w:rsid w:val="005F4BBF"/>
    <w:rsid w:val="005F6845"/>
    <w:rsid w:val="00610EED"/>
    <w:rsid w:val="00616215"/>
    <w:rsid w:val="0061689A"/>
    <w:rsid w:val="00622192"/>
    <w:rsid w:val="0064273D"/>
    <w:rsid w:val="00643915"/>
    <w:rsid w:val="006464FB"/>
    <w:rsid w:val="00647DC7"/>
    <w:rsid w:val="006521F9"/>
    <w:rsid w:val="006546B5"/>
    <w:rsid w:val="00657C4E"/>
    <w:rsid w:val="0066199E"/>
    <w:rsid w:val="00672885"/>
    <w:rsid w:val="00673EE3"/>
    <w:rsid w:val="00680974"/>
    <w:rsid w:val="00691A89"/>
    <w:rsid w:val="006A5547"/>
    <w:rsid w:val="006B5472"/>
    <w:rsid w:val="006C2F8A"/>
    <w:rsid w:val="006D3718"/>
    <w:rsid w:val="006D692A"/>
    <w:rsid w:val="006E463F"/>
    <w:rsid w:val="00707B26"/>
    <w:rsid w:val="00711F78"/>
    <w:rsid w:val="00715F34"/>
    <w:rsid w:val="00717E8C"/>
    <w:rsid w:val="00723267"/>
    <w:rsid w:val="00723DD8"/>
    <w:rsid w:val="00734DEC"/>
    <w:rsid w:val="007445D2"/>
    <w:rsid w:val="00756B18"/>
    <w:rsid w:val="00782C0A"/>
    <w:rsid w:val="00787EFD"/>
    <w:rsid w:val="007919F5"/>
    <w:rsid w:val="00791D45"/>
    <w:rsid w:val="007A3637"/>
    <w:rsid w:val="007A37C1"/>
    <w:rsid w:val="007B3622"/>
    <w:rsid w:val="007D435A"/>
    <w:rsid w:val="007D4644"/>
    <w:rsid w:val="007D54F2"/>
    <w:rsid w:val="00804992"/>
    <w:rsid w:val="00811986"/>
    <w:rsid w:val="00811FF4"/>
    <w:rsid w:val="00822F43"/>
    <w:rsid w:val="00824B4F"/>
    <w:rsid w:val="0083313D"/>
    <w:rsid w:val="008614F2"/>
    <w:rsid w:val="008713DC"/>
    <w:rsid w:val="0087283D"/>
    <w:rsid w:val="00874270"/>
    <w:rsid w:val="0088293B"/>
    <w:rsid w:val="008A0FDA"/>
    <w:rsid w:val="008A36ED"/>
    <w:rsid w:val="008A616A"/>
    <w:rsid w:val="008A657C"/>
    <w:rsid w:val="008B0B88"/>
    <w:rsid w:val="008B4A21"/>
    <w:rsid w:val="008C5473"/>
    <w:rsid w:val="008D2C77"/>
    <w:rsid w:val="008D3052"/>
    <w:rsid w:val="008D3190"/>
    <w:rsid w:val="008E1AFA"/>
    <w:rsid w:val="008F205F"/>
    <w:rsid w:val="008F2AEB"/>
    <w:rsid w:val="008F7023"/>
    <w:rsid w:val="00910A5E"/>
    <w:rsid w:val="00910F34"/>
    <w:rsid w:val="009222CA"/>
    <w:rsid w:val="00940A83"/>
    <w:rsid w:val="00944B4B"/>
    <w:rsid w:val="009478C8"/>
    <w:rsid w:val="009611AC"/>
    <w:rsid w:val="009809F7"/>
    <w:rsid w:val="009A27F0"/>
    <w:rsid w:val="009B585F"/>
    <w:rsid w:val="009C235C"/>
    <w:rsid w:val="009C5DBB"/>
    <w:rsid w:val="009E135B"/>
    <w:rsid w:val="009E539F"/>
    <w:rsid w:val="009E68FC"/>
    <w:rsid w:val="009F34F1"/>
    <w:rsid w:val="00A0113C"/>
    <w:rsid w:val="00A01161"/>
    <w:rsid w:val="00A10CEC"/>
    <w:rsid w:val="00A1421D"/>
    <w:rsid w:val="00A20C8D"/>
    <w:rsid w:val="00A56A65"/>
    <w:rsid w:val="00A6398D"/>
    <w:rsid w:val="00A63C66"/>
    <w:rsid w:val="00A644A3"/>
    <w:rsid w:val="00A82793"/>
    <w:rsid w:val="00A8349D"/>
    <w:rsid w:val="00AB3CC1"/>
    <w:rsid w:val="00AC231E"/>
    <w:rsid w:val="00AC2EE2"/>
    <w:rsid w:val="00AD34E7"/>
    <w:rsid w:val="00AE46BF"/>
    <w:rsid w:val="00AF60A7"/>
    <w:rsid w:val="00AF731D"/>
    <w:rsid w:val="00B15EC9"/>
    <w:rsid w:val="00B322F1"/>
    <w:rsid w:val="00B414CB"/>
    <w:rsid w:val="00B51A79"/>
    <w:rsid w:val="00B653E5"/>
    <w:rsid w:val="00B82531"/>
    <w:rsid w:val="00B855F0"/>
    <w:rsid w:val="00B9586F"/>
    <w:rsid w:val="00BA28B2"/>
    <w:rsid w:val="00BA7CCF"/>
    <w:rsid w:val="00BB6C0D"/>
    <w:rsid w:val="00BC4AF3"/>
    <w:rsid w:val="00BD0915"/>
    <w:rsid w:val="00BD326E"/>
    <w:rsid w:val="00BF0D62"/>
    <w:rsid w:val="00BF750A"/>
    <w:rsid w:val="00BF78E7"/>
    <w:rsid w:val="00C0008D"/>
    <w:rsid w:val="00C0487D"/>
    <w:rsid w:val="00C074E3"/>
    <w:rsid w:val="00C23C86"/>
    <w:rsid w:val="00C304C4"/>
    <w:rsid w:val="00C5127E"/>
    <w:rsid w:val="00C549B8"/>
    <w:rsid w:val="00C576A5"/>
    <w:rsid w:val="00C6450B"/>
    <w:rsid w:val="00C670A1"/>
    <w:rsid w:val="00C70140"/>
    <w:rsid w:val="00C816B7"/>
    <w:rsid w:val="00C911B8"/>
    <w:rsid w:val="00C91D6B"/>
    <w:rsid w:val="00CA7DA5"/>
    <w:rsid w:val="00CB2886"/>
    <w:rsid w:val="00CB33C7"/>
    <w:rsid w:val="00CB6718"/>
    <w:rsid w:val="00CC219F"/>
    <w:rsid w:val="00CC5643"/>
    <w:rsid w:val="00CF1CE2"/>
    <w:rsid w:val="00CF276F"/>
    <w:rsid w:val="00CF4802"/>
    <w:rsid w:val="00D45794"/>
    <w:rsid w:val="00D51EA1"/>
    <w:rsid w:val="00D529D1"/>
    <w:rsid w:val="00D567FF"/>
    <w:rsid w:val="00D56F33"/>
    <w:rsid w:val="00D82477"/>
    <w:rsid w:val="00D8543C"/>
    <w:rsid w:val="00DB2E84"/>
    <w:rsid w:val="00DC1009"/>
    <w:rsid w:val="00DC4EBD"/>
    <w:rsid w:val="00DE67AE"/>
    <w:rsid w:val="00DF4003"/>
    <w:rsid w:val="00DF6F5E"/>
    <w:rsid w:val="00DF733B"/>
    <w:rsid w:val="00DF7396"/>
    <w:rsid w:val="00DF7DD0"/>
    <w:rsid w:val="00E03C98"/>
    <w:rsid w:val="00E0745F"/>
    <w:rsid w:val="00E11456"/>
    <w:rsid w:val="00E144DD"/>
    <w:rsid w:val="00E37F91"/>
    <w:rsid w:val="00E43DCB"/>
    <w:rsid w:val="00E5328D"/>
    <w:rsid w:val="00E54E4B"/>
    <w:rsid w:val="00E572D1"/>
    <w:rsid w:val="00E57DF7"/>
    <w:rsid w:val="00E65BC1"/>
    <w:rsid w:val="00E800B9"/>
    <w:rsid w:val="00E975B7"/>
    <w:rsid w:val="00EA035B"/>
    <w:rsid w:val="00EA3259"/>
    <w:rsid w:val="00EA5520"/>
    <w:rsid w:val="00EB0276"/>
    <w:rsid w:val="00ED7954"/>
    <w:rsid w:val="00EE02BB"/>
    <w:rsid w:val="00EE3204"/>
    <w:rsid w:val="00EE4A87"/>
    <w:rsid w:val="00EE60EC"/>
    <w:rsid w:val="00F102AB"/>
    <w:rsid w:val="00F318BA"/>
    <w:rsid w:val="00F36031"/>
    <w:rsid w:val="00F4407A"/>
    <w:rsid w:val="00F463AE"/>
    <w:rsid w:val="00F46D0B"/>
    <w:rsid w:val="00F607B2"/>
    <w:rsid w:val="00F627FA"/>
    <w:rsid w:val="00F84301"/>
    <w:rsid w:val="00F84C57"/>
    <w:rsid w:val="00FA0AED"/>
    <w:rsid w:val="00FA31F6"/>
    <w:rsid w:val="00FB54A5"/>
    <w:rsid w:val="00FB5D8D"/>
    <w:rsid w:val="00FB7AFB"/>
    <w:rsid w:val="00FD1BE0"/>
    <w:rsid w:val="00FE48CC"/>
    <w:rsid w:val="00FE70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7"/>
    <o:shapelayout v:ext="edit">
      <o:idmap v:ext="edit" data="1"/>
    </o:shapelayout>
  </w:shapeDefaults>
  <w:decimalSymbol w:val="."/>
  <w:listSeparator w:val=","/>
  <w15:docId w15:val="{49B1773D-7668-4830-BB6C-44ABC2B40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139FE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273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BF78E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</w:pPr>
    <w:rPr>
      <w:rFonts w:ascii="Arial" w:hAnsi="Arial"/>
      <w:color w:val="000000"/>
      <w:sz w:val="22"/>
    </w:rPr>
  </w:style>
  <w:style w:type="paragraph" w:customStyle="1" w:styleId="BodyTextBold">
    <w:name w:val="Body Text Bold"/>
    <w:basedOn w:val="BodyText"/>
    <w:rsid w:val="0052298B"/>
    <w:rPr>
      <w:b/>
    </w:rPr>
  </w:style>
  <w:style w:type="character" w:styleId="Hyperlink">
    <w:name w:val="Hyperlink"/>
    <w:basedOn w:val="DefaultParagraphFont"/>
    <w:unhideWhenUsed/>
    <w:rsid w:val="00391809"/>
    <w:rPr>
      <w:color w:val="0000FF"/>
      <w:u w:val="single"/>
    </w:rPr>
  </w:style>
  <w:style w:type="table" w:styleId="TableGrid">
    <w:name w:val="Table Grid"/>
    <w:basedOn w:val="TableNormal"/>
    <w:uiPriority w:val="59"/>
    <w:rsid w:val="00424D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5E4A16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E4A16"/>
    <w:rPr>
      <w:rFonts w:ascii="Consolas" w:eastAsia="Calibri" w:hAnsi="Consolas"/>
      <w:sz w:val="21"/>
      <w:szCs w:val="21"/>
      <w:lang w:eastAsia="en-US"/>
    </w:rPr>
  </w:style>
  <w:style w:type="table" w:customStyle="1" w:styleId="TableGrid1">
    <w:name w:val="Table Grid1"/>
    <w:basedOn w:val="TableNormal"/>
    <w:next w:val="TableGrid"/>
    <w:uiPriority w:val="99"/>
    <w:rsid w:val="008614F2"/>
    <w:rPr>
      <w:rFonts w:ascii="Calibri" w:eastAsia="Times New Roman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B5CF7"/>
    <w:rPr>
      <w:color w:val="800080" w:themeColor="followedHyperlink"/>
      <w:u w:val="single"/>
    </w:rPr>
  </w:style>
  <w:style w:type="paragraph" w:customStyle="1" w:styleId="Default">
    <w:name w:val="Default"/>
    <w:rsid w:val="00BD091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910F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910F2"/>
    <w:rPr>
      <w:sz w:val="16"/>
      <w:szCs w:val="16"/>
      <w:lang w:eastAsia="en-US"/>
    </w:rPr>
  </w:style>
  <w:style w:type="character" w:customStyle="1" w:styleId="Heading8Char">
    <w:name w:val="Heading 8 Char"/>
    <w:basedOn w:val="DefaultParagraphFont"/>
    <w:link w:val="Heading8"/>
    <w:semiHidden/>
    <w:rsid w:val="00BF78E7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273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customStyle="1" w:styleId="AUBodyCopy-withSpaceAfter">
    <w:name w:val="AU Body Copy - with Space After"/>
    <w:basedOn w:val="Normal"/>
    <w:rsid w:val="0064273D"/>
    <w:pPr>
      <w:overflowPunct w:val="0"/>
      <w:autoSpaceDE w:val="0"/>
      <w:autoSpaceDN w:val="0"/>
      <w:adjustRightInd w:val="0"/>
      <w:textAlignment w:val="baseline"/>
    </w:pPr>
    <w:rPr>
      <w:rFonts w:ascii="Arial Narrow" w:eastAsia="Times New Roman" w:hAnsi="Arial Narrow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2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3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7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8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4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5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8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0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6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3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4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5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4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2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8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3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F05976D-9AB0-431E-91B3-CD132E3A9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83B98365</Template>
  <TotalTime>1</TotalTime>
  <Pages>3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a1150225</dc:creator>
  <cp:lastModifiedBy>Simone Patterson</cp:lastModifiedBy>
  <cp:revision>2</cp:revision>
  <cp:lastPrinted>2018-08-24T06:02:00Z</cp:lastPrinted>
  <dcterms:created xsi:type="dcterms:W3CDTF">2019-09-06T03:53:00Z</dcterms:created>
  <dcterms:modified xsi:type="dcterms:W3CDTF">2019-09-06T03:53:00Z</dcterms:modified>
</cp:coreProperties>
</file>